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33DE" w:rsidRPr="00AA58C4" w:rsidRDefault="009E33DE" w:rsidP="00964D1A">
      <w:pPr>
        <w:pStyle w:val="NoSpacing"/>
        <w:rPr>
          <w:rFonts w:ascii="Times New Roman" w:hAnsi="Times New Roman" w:cs="Times New Roman"/>
          <w:b/>
          <w:bCs/>
        </w:rPr>
      </w:pPr>
    </w:p>
    <w:p w:rsidR="009E33DE" w:rsidRPr="00AA58C4" w:rsidRDefault="009E33DE" w:rsidP="00AA58C4">
      <w:pPr>
        <w:pStyle w:val="NoSpacing"/>
        <w:jc w:val="center"/>
        <w:rPr>
          <w:rFonts w:ascii="Times New Roman" w:hAnsi="Times New Roman" w:cs="Times New Roman"/>
          <w:b/>
          <w:bCs/>
        </w:rPr>
      </w:pPr>
    </w:p>
    <w:p w:rsidR="009E33DE" w:rsidRPr="00AA58C4" w:rsidRDefault="009E33DE" w:rsidP="00AA58C4">
      <w:pPr>
        <w:pStyle w:val="NoSpacing"/>
        <w:jc w:val="center"/>
        <w:rPr>
          <w:rFonts w:ascii="Times New Roman" w:hAnsi="Times New Roman" w:cs="Times New Roman"/>
          <w:b/>
          <w:bCs/>
        </w:rPr>
      </w:pPr>
    </w:p>
    <w:p w:rsidR="009E33DE" w:rsidRDefault="009E33DE" w:rsidP="00AA58C4">
      <w:pPr>
        <w:pStyle w:val="NoSpacing"/>
        <w:jc w:val="center"/>
        <w:rPr>
          <w:rFonts w:ascii="Times New Roman" w:hAnsi="Times New Roman" w:cs="Times New Roman"/>
          <w:b/>
          <w:bCs/>
        </w:rPr>
      </w:pPr>
      <w:r w:rsidRPr="00180B1B">
        <w:rPr>
          <w:rFonts w:ascii="Times New Roman" w:hAnsi="Times New Roman" w:cs="Times New Roman"/>
          <w:b/>
          <w:bCs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49.25pt;height:231pt;visibility:visible">
            <v:imagedata r:id="rId7" o:title=""/>
          </v:shape>
        </w:pict>
      </w:r>
    </w:p>
    <w:p w:rsidR="009E33DE" w:rsidRPr="00AA58C4" w:rsidRDefault="009E33DE" w:rsidP="00AA58C4">
      <w:pPr>
        <w:pStyle w:val="NoSpacing"/>
        <w:jc w:val="center"/>
        <w:rPr>
          <w:rFonts w:ascii="Times New Roman" w:hAnsi="Times New Roman" w:cs="Times New Roman"/>
          <w:b/>
          <w:bCs/>
        </w:rPr>
      </w:pPr>
    </w:p>
    <w:p w:rsidR="009E33DE" w:rsidRPr="00AA58C4" w:rsidRDefault="009E33DE" w:rsidP="00AA58C4">
      <w:pPr>
        <w:pStyle w:val="NoSpacing"/>
        <w:jc w:val="center"/>
        <w:rPr>
          <w:rFonts w:ascii="Times New Roman" w:hAnsi="Times New Roman" w:cs="Times New Roman"/>
          <w:b/>
          <w:bCs/>
        </w:rPr>
      </w:pPr>
    </w:p>
    <w:p w:rsidR="009E33DE" w:rsidRPr="00AA58C4" w:rsidRDefault="009E33DE" w:rsidP="00AA58C4">
      <w:pPr>
        <w:pStyle w:val="NoSpacing"/>
        <w:jc w:val="center"/>
        <w:rPr>
          <w:rFonts w:ascii="Times New Roman" w:hAnsi="Times New Roman" w:cs="Times New Roman"/>
          <w:b/>
          <w:bCs/>
        </w:rPr>
      </w:pPr>
      <w:r w:rsidRPr="00AA58C4">
        <w:rPr>
          <w:rFonts w:ascii="Times New Roman" w:hAnsi="Times New Roman" w:cs="Times New Roman"/>
          <w:b/>
          <w:bCs/>
        </w:rPr>
        <w:t>Дополнительная образовательная общеразвивающая программа</w:t>
      </w:r>
    </w:p>
    <w:p w:rsidR="009E33DE" w:rsidRPr="00AA58C4" w:rsidRDefault="009E33DE" w:rsidP="00AA58C4">
      <w:pPr>
        <w:pStyle w:val="NoSpacing"/>
        <w:jc w:val="center"/>
        <w:rPr>
          <w:rFonts w:ascii="Times New Roman" w:hAnsi="Times New Roman" w:cs="Times New Roman"/>
          <w:b/>
          <w:bCs/>
        </w:rPr>
      </w:pPr>
    </w:p>
    <w:p w:rsidR="009E33DE" w:rsidRPr="00AA58C4" w:rsidRDefault="009E33DE" w:rsidP="00AA58C4">
      <w:pPr>
        <w:pStyle w:val="NoSpacing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AA58C4">
        <w:rPr>
          <w:rFonts w:ascii="Times New Roman" w:hAnsi="Times New Roman" w:cs="Times New Roman"/>
          <w:b/>
          <w:bCs/>
          <w:sz w:val="44"/>
          <w:szCs w:val="44"/>
        </w:rPr>
        <w:t xml:space="preserve">«Программирование в </w:t>
      </w:r>
      <w:r w:rsidRPr="00AA58C4">
        <w:rPr>
          <w:rFonts w:ascii="Times New Roman" w:hAnsi="Times New Roman" w:cs="Times New Roman"/>
          <w:b/>
          <w:bCs/>
          <w:sz w:val="44"/>
          <w:szCs w:val="44"/>
          <w:lang w:val="en-US"/>
        </w:rPr>
        <w:t>Scratch</w:t>
      </w:r>
      <w:r w:rsidRPr="00AA58C4">
        <w:rPr>
          <w:rFonts w:ascii="Times New Roman" w:hAnsi="Times New Roman" w:cs="Times New Roman"/>
          <w:b/>
          <w:bCs/>
          <w:sz w:val="44"/>
          <w:szCs w:val="44"/>
        </w:rPr>
        <w:t>»</w:t>
      </w:r>
    </w:p>
    <w:p w:rsidR="009E33DE" w:rsidRPr="00AA58C4" w:rsidRDefault="009E33DE" w:rsidP="00AA58C4">
      <w:pPr>
        <w:pStyle w:val="NoSpacing"/>
        <w:jc w:val="center"/>
        <w:rPr>
          <w:rFonts w:ascii="Times New Roman" w:hAnsi="Times New Roman" w:cs="Times New Roman"/>
        </w:rPr>
      </w:pPr>
      <w:r w:rsidRPr="00AA58C4">
        <w:rPr>
          <w:rFonts w:ascii="Times New Roman" w:hAnsi="Times New Roman" w:cs="Times New Roman"/>
        </w:rPr>
        <w:t>Программа рассчитана на детей в возрасте от 10 до13 лет.</w:t>
      </w:r>
    </w:p>
    <w:p w:rsidR="009E33DE" w:rsidRPr="00AA58C4" w:rsidRDefault="009E33DE" w:rsidP="00AA58C4">
      <w:pPr>
        <w:pStyle w:val="NoSpacing"/>
        <w:jc w:val="center"/>
        <w:rPr>
          <w:rFonts w:ascii="Times New Roman" w:hAnsi="Times New Roman" w:cs="Times New Roman"/>
        </w:rPr>
      </w:pPr>
      <w:r w:rsidRPr="00AA58C4">
        <w:rPr>
          <w:rFonts w:ascii="Times New Roman" w:hAnsi="Times New Roman" w:cs="Times New Roman"/>
        </w:rPr>
        <w:t>Срок реализации: 2 года.</w:t>
      </w:r>
    </w:p>
    <w:p w:rsidR="009E33DE" w:rsidRPr="00AA58C4" w:rsidRDefault="009E33DE" w:rsidP="00AA58C4">
      <w:pPr>
        <w:pStyle w:val="NoSpacing"/>
        <w:rPr>
          <w:rFonts w:ascii="Times New Roman" w:hAnsi="Times New Roman" w:cs="Times New Roman"/>
        </w:rPr>
      </w:pPr>
    </w:p>
    <w:p w:rsidR="009E33DE" w:rsidRPr="00AA58C4" w:rsidRDefault="009E33DE" w:rsidP="00AA58C4">
      <w:pPr>
        <w:pStyle w:val="NoSpacing"/>
        <w:rPr>
          <w:rFonts w:ascii="Times New Roman" w:hAnsi="Times New Roman" w:cs="Times New Roman"/>
        </w:rPr>
      </w:pPr>
    </w:p>
    <w:p w:rsidR="009E33DE" w:rsidRPr="00AA58C4" w:rsidRDefault="009E33DE" w:rsidP="00AA58C4">
      <w:pPr>
        <w:pStyle w:val="NoSpacing"/>
        <w:rPr>
          <w:rFonts w:ascii="Times New Roman" w:hAnsi="Times New Roman" w:cs="Times New Roman"/>
        </w:rPr>
      </w:pPr>
    </w:p>
    <w:p w:rsidR="009E33DE" w:rsidRPr="00AA58C4" w:rsidRDefault="009E33DE" w:rsidP="00AA58C4">
      <w:pPr>
        <w:pStyle w:val="NoSpacing"/>
        <w:jc w:val="both"/>
        <w:rPr>
          <w:rFonts w:ascii="Times New Roman" w:hAnsi="Times New Roman" w:cs="Times New Roman"/>
        </w:rPr>
      </w:pPr>
    </w:p>
    <w:p w:rsidR="009E33DE" w:rsidRPr="00AA58C4" w:rsidRDefault="009E33DE" w:rsidP="00AA58C4">
      <w:pPr>
        <w:pStyle w:val="NoSpacing"/>
        <w:jc w:val="both"/>
        <w:rPr>
          <w:rFonts w:ascii="Times New Roman" w:hAnsi="Times New Roman" w:cs="Times New Roman"/>
        </w:rPr>
      </w:pPr>
    </w:p>
    <w:p w:rsidR="009E33DE" w:rsidRPr="00AA58C4" w:rsidRDefault="009E33DE" w:rsidP="00AA58C4">
      <w:pPr>
        <w:pStyle w:val="NoSpacing"/>
        <w:jc w:val="both"/>
        <w:rPr>
          <w:rFonts w:ascii="Times New Roman" w:hAnsi="Times New Roman" w:cs="Times New Roman"/>
        </w:rPr>
      </w:pPr>
      <w:r w:rsidRPr="00AA58C4">
        <w:rPr>
          <w:rFonts w:ascii="Times New Roman" w:hAnsi="Times New Roman" w:cs="Times New Roman"/>
        </w:rPr>
        <w:t>Направленность:  техническая</w:t>
      </w:r>
    </w:p>
    <w:p w:rsidR="009E33DE" w:rsidRPr="00AA58C4" w:rsidRDefault="009E33DE" w:rsidP="00AA58C4">
      <w:pPr>
        <w:pStyle w:val="NoSpacing"/>
        <w:rPr>
          <w:rFonts w:ascii="Times New Roman" w:hAnsi="Times New Roman" w:cs="Times New Roman"/>
        </w:rPr>
      </w:pPr>
    </w:p>
    <w:p w:rsidR="009E33DE" w:rsidRPr="00AA58C4" w:rsidRDefault="009E33DE" w:rsidP="00AA58C4">
      <w:pPr>
        <w:pStyle w:val="NoSpacing"/>
        <w:rPr>
          <w:rFonts w:ascii="Times New Roman" w:hAnsi="Times New Roman" w:cs="Times New Roman"/>
        </w:rPr>
      </w:pPr>
      <w:r w:rsidRPr="00AA58C4">
        <w:rPr>
          <w:rFonts w:ascii="Times New Roman" w:hAnsi="Times New Roman" w:cs="Times New Roman"/>
        </w:rPr>
        <w:t>Количество часов из расчёта: 1 час в  неделю</w:t>
      </w:r>
    </w:p>
    <w:p w:rsidR="009E33DE" w:rsidRPr="00AA58C4" w:rsidRDefault="009E33DE" w:rsidP="00AA58C4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Первый год обучения :  </w:t>
      </w:r>
    </w:p>
    <w:p w:rsidR="009E33DE" w:rsidRPr="00AA58C4" w:rsidRDefault="009E33DE" w:rsidP="00AA58C4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1 четверть:   9</w:t>
      </w:r>
      <w:r w:rsidRPr="00AA58C4">
        <w:rPr>
          <w:rFonts w:ascii="Times New Roman" w:hAnsi="Times New Roman" w:cs="Times New Roman"/>
        </w:rPr>
        <w:t xml:space="preserve"> часов</w:t>
      </w:r>
    </w:p>
    <w:p w:rsidR="009E33DE" w:rsidRPr="00AA58C4" w:rsidRDefault="009E33DE" w:rsidP="00AA58C4">
      <w:pPr>
        <w:pStyle w:val="NoSpacing"/>
        <w:rPr>
          <w:rFonts w:ascii="Times New Roman" w:hAnsi="Times New Roman" w:cs="Times New Roman"/>
        </w:rPr>
      </w:pPr>
      <w:r w:rsidRPr="00AA58C4">
        <w:rPr>
          <w:rFonts w:ascii="Times New Roman" w:hAnsi="Times New Roman" w:cs="Times New Roman"/>
        </w:rPr>
        <w:t xml:space="preserve">                       2 </w:t>
      </w:r>
      <w:r>
        <w:rPr>
          <w:rFonts w:ascii="Times New Roman" w:hAnsi="Times New Roman" w:cs="Times New Roman"/>
        </w:rPr>
        <w:t>четверть:   7</w:t>
      </w:r>
      <w:r w:rsidRPr="00AA58C4">
        <w:rPr>
          <w:rFonts w:ascii="Times New Roman" w:hAnsi="Times New Roman" w:cs="Times New Roman"/>
        </w:rPr>
        <w:t xml:space="preserve"> час</w:t>
      </w:r>
    </w:p>
    <w:p w:rsidR="009E33DE" w:rsidRPr="00AA58C4" w:rsidRDefault="009E33DE" w:rsidP="00AA58C4">
      <w:pPr>
        <w:pStyle w:val="NoSpacing"/>
        <w:rPr>
          <w:rFonts w:ascii="Times New Roman" w:hAnsi="Times New Roman" w:cs="Times New Roman"/>
        </w:rPr>
      </w:pPr>
      <w:r w:rsidRPr="00AA58C4">
        <w:rPr>
          <w:rFonts w:ascii="Times New Roman" w:hAnsi="Times New Roman" w:cs="Times New Roman"/>
        </w:rPr>
        <w:t xml:space="preserve">                       3 четверть:   10 часов</w:t>
      </w:r>
    </w:p>
    <w:p w:rsidR="009E33DE" w:rsidRPr="00AA58C4" w:rsidRDefault="009E33DE" w:rsidP="00AA58C4">
      <w:pPr>
        <w:pStyle w:val="NoSpacing"/>
        <w:rPr>
          <w:rFonts w:ascii="Times New Roman" w:hAnsi="Times New Roman" w:cs="Times New Roman"/>
        </w:rPr>
      </w:pPr>
      <w:r w:rsidRPr="00AA58C4">
        <w:rPr>
          <w:rFonts w:ascii="Times New Roman" w:hAnsi="Times New Roman" w:cs="Times New Roman"/>
        </w:rPr>
        <w:t xml:space="preserve">                       4 четверть:   8 часов</w:t>
      </w:r>
    </w:p>
    <w:p w:rsidR="009E33DE" w:rsidRPr="00AA58C4" w:rsidRDefault="009E33DE" w:rsidP="00D811D3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Второй год обучения :  </w:t>
      </w:r>
    </w:p>
    <w:p w:rsidR="009E33DE" w:rsidRPr="00AA58C4" w:rsidRDefault="009E33DE" w:rsidP="00D811D3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1 четверть:   9</w:t>
      </w:r>
      <w:r w:rsidRPr="00AA58C4">
        <w:rPr>
          <w:rFonts w:ascii="Times New Roman" w:hAnsi="Times New Roman" w:cs="Times New Roman"/>
        </w:rPr>
        <w:t xml:space="preserve"> часов</w:t>
      </w:r>
    </w:p>
    <w:p w:rsidR="009E33DE" w:rsidRPr="00AA58C4" w:rsidRDefault="009E33DE" w:rsidP="00D811D3">
      <w:pPr>
        <w:pStyle w:val="NoSpacing"/>
        <w:rPr>
          <w:rFonts w:ascii="Times New Roman" w:hAnsi="Times New Roman" w:cs="Times New Roman"/>
        </w:rPr>
      </w:pPr>
      <w:r w:rsidRPr="00AA58C4">
        <w:rPr>
          <w:rFonts w:ascii="Times New Roman" w:hAnsi="Times New Roman" w:cs="Times New Roman"/>
        </w:rPr>
        <w:t xml:space="preserve">                       2 </w:t>
      </w:r>
      <w:r>
        <w:rPr>
          <w:rFonts w:ascii="Times New Roman" w:hAnsi="Times New Roman" w:cs="Times New Roman"/>
        </w:rPr>
        <w:t>четверть:   7</w:t>
      </w:r>
      <w:r w:rsidRPr="00AA58C4">
        <w:rPr>
          <w:rFonts w:ascii="Times New Roman" w:hAnsi="Times New Roman" w:cs="Times New Roman"/>
        </w:rPr>
        <w:t xml:space="preserve"> час</w:t>
      </w:r>
    </w:p>
    <w:p w:rsidR="009E33DE" w:rsidRPr="00AA58C4" w:rsidRDefault="009E33DE" w:rsidP="00D811D3">
      <w:pPr>
        <w:pStyle w:val="NoSpacing"/>
        <w:rPr>
          <w:rFonts w:ascii="Times New Roman" w:hAnsi="Times New Roman" w:cs="Times New Roman"/>
        </w:rPr>
      </w:pPr>
      <w:r w:rsidRPr="00AA58C4">
        <w:rPr>
          <w:rFonts w:ascii="Times New Roman" w:hAnsi="Times New Roman" w:cs="Times New Roman"/>
        </w:rPr>
        <w:t xml:space="preserve">                       3 четверть:   10 часов</w:t>
      </w:r>
    </w:p>
    <w:p w:rsidR="009E33DE" w:rsidRPr="00AA58C4" w:rsidRDefault="009E33DE" w:rsidP="00D811D3">
      <w:pPr>
        <w:pStyle w:val="NoSpacing"/>
        <w:rPr>
          <w:rFonts w:ascii="Times New Roman" w:hAnsi="Times New Roman" w:cs="Times New Roman"/>
        </w:rPr>
      </w:pPr>
      <w:r w:rsidRPr="00AA58C4">
        <w:rPr>
          <w:rFonts w:ascii="Times New Roman" w:hAnsi="Times New Roman" w:cs="Times New Roman"/>
        </w:rPr>
        <w:t xml:space="preserve">                       4 четверть:   8 часов</w:t>
      </w:r>
    </w:p>
    <w:p w:rsidR="009E33DE" w:rsidRPr="00AA58C4" w:rsidRDefault="009E33DE" w:rsidP="00AA58C4">
      <w:pPr>
        <w:pStyle w:val="NoSpacing"/>
        <w:rPr>
          <w:rFonts w:ascii="Times New Roman" w:hAnsi="Times New Roman" w:cs="Times New Roman"/>
        </w:rPr>
      </w:pPr>
    </w:p>
    <w:p w:rsidR="009E33DE" w:rsidRPr="00AA58C4" w:rsidRDefault="009E33DE" w:rsidP="00AA58C4">
      <w:pPr>
        <w:rPr>
          <w:rFonts w:ascii="Times New Roman" w:hAnsi="Times New Roman" w:cs="Times New Roman"/>
        </w:rPr>
      </w:pPr>
    </w:p>
    <w:p w:rsidR="009E33DE" w:rsidRPr="00AA58C4" w:rsidRDefault="009E33DE" w:rsidP="00AA58C4">
      <w:pPr>
        <w:pStyle w:val="NoSpacing"/>
        <w:rPr>
          <w:rFonts w:ascii="Times New Roman" w:hAnsi="Times New Roman" w:cs="Times New Roman"/>
        </w:rPr>
      </w:pPr>
    </w:p>
    <w:p w:rsidR="009E33DE" w:rsidRPr="00AA58C4" w:rsidRDefault="009E33DE" w:rsidP="00AA58C4">
      <w:pPr>
        <w:pStyle w:val="NoSpacing"/>
        <w:rPr>
          <w:rFonts w:ascii="Times New Roman" w:hAnsi="Times New Roman" w:cs="Times New Roman"/>
        </w:rPr>
      </w:pPr>
      <w:r w:rsidRPr="00AA58C4">
        <w:rPr>
          <w:rFonts w:ascii="Times New Roman" w:hAnsi="Times New Roman" w:cs="Times New Roman"/>
        </w:rPr>
        <w:t xml:space="preserve">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</w:t>
      </w:r>
      <w:r w:rsidRPr="00AA58C4">
        <w:rPr>
          <w:rFonts w:ascii="Times New Roman" w:hAnsi="Times New Roman" w:cs="Times New Roman"/>
        </w:rPr>
        <w:t>Составитель: Назарова Т.С..,</w:t>
      </w:r>
    </w:p>
    <w:p w:rsidR="009E33DE" w:rsidRPr="00AA58C4" w:rsidRDefault="009E33DE" w:rsidP="00AA58C4">
      <w:pPr>
        <w:pStyle w:val="NoSpacing"/>
        <w:rPr>
          <w:rFonts w:ascii="Times New Roman" w:hAnsi="Times New Roman" w:cs="Times New Roman"/>
        </w:rPr>
      </w:pPr>
    </w:p>
    <w:p w:rsidR="009E33DE" w:rsidRPr="00AA58C4" w:rsidRDefault="009E33DE" w:rsidP="00AA58C4">
      <w:pPr>
        <w:jc w:val="center"/>
        <w:rPr>
          <w:rFonts w:ascii="Times New Roman" w:hAnsi="Times New Roman" w:cs="Times New Roman"/>
        </w:rPr>
      </w:pPr>
      <w:r w:rsidRPr="00AA58C4">
        <w:rPr>
          <w:rFonts w:ascii="Times New Roman" w:hAnsi="Times New Roman" w:cs="Times New Roman"/>
        </w:rPr>
        <w:t>Асино, 202</w:t>
      </w:r>
      <w:r>
        <w:rPr>
          <w:rFonts w:ascii="Times New Roman" w:hAnsi="Times New Roman" w:cs="Times New Roman"/>
        </w:rPr>
        <w:t>3</w:t>
      </w:r>
      <w:r w:rsidRPr="00AA58C4">
        <w:rPr>
          <w:rFonts w:ascii="Times New Roman" w:hAnsi="Times New Roman" w:cs="Times New Roman"/>
        </w:rPr>
        <w:t xml:space="preserve"> г</w:t>
      </w:r>
    </w:p>
    <w:p w:rsidR="009E33DE" w:rsidRDefault="009E33DE" w:rsidP="00D811D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9E33DE" w:rsidRPr="00964D1A" w:rsidRDefault="009E33DE" w:rsidP="00964D1A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Пояснительная записка.</w:t>
      </w:r>
    </w:p>
    <w:p w:rsidR="009E33DE" w:rsidRPr="00C11242" w:rsidRDefault="009E33DE" w:rsidP="00D811D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11242">
        <w:rPr>
          <w:rFonts w:ascii="Times New Roman" w:hAnsi="Times New Roman" w:cs="Times New Roman"/>
          <w:sz w:val="24"/>
          <w:szCs w:val="24"/>
        </w:rPr>
        <w:t xml:space="preserve">Сфера </w:t>
      </w:r>
      <w:r>
        <w:rPr>
          <w:rFonts w:ascii="Times New Roman" w:hAnsi="Times New Roman" w:cs="Times New Roman"/>
          <w:sz w:val="24"/>
          <w:szCs w:val="24"/>
        </w:rPr>
        <w:t>человеческой деятельности в тех</w:t>
      </w:r>
      <w:r w:rsidRPr="00C11242">
        <w:rPr>
          <w:rFonts w:ascii="Times New Roman" w:hAnsi="Times New Roman" w:cs="Times New Roman"/>
          <w:sz w:val="24"/>
          <w:szCs w:val="24"/>
        </w:rPr>
        <w:t>нологическом плане в настоящее время очень быстро меняется, на смену существующим технологиям достаточно быстро приходят новые, которые специалисту вновь приходится осваивать. Задача современной школы – обеспечить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1242">
        <w:rPr>
          <w:rFonts w:ascii="Times New Roman" w:hAnsi="Times New Roman" w:cs="Times New Roman"/>
          <w:sz w:val="24"/>
          <w:szCs w:val="24"/>
        </w:rPr>
        <w:t>вхождение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1242">
        <w:rPr>
          <w:rFonts w:ascii="Times New Roman" w:hAnsi="Times New Roman" w:cs="Times New Roman"/>
          <w:sz w:val="24"/>
          <w:szCs w:val="24"/>
        </w:rPr>
        <w:t>обу</w:t>
      </w:r>
      <w:r>
        <w:rPr>
          <w:rFonts w:ascii="Times New Roman" w:hAnsi="Times New Roman" w:cs="Times New Roman"/>
          <w:sz w:val="24"/>
          <w:szCs w:val="24"/>
        </w:rPr>
        <w:t xml:space="preserve">чающихся в информационное общество, </w:t>
      </w:r>
      <w:r w:rsidRPr="00C11242">
        <w:rPr>
          <w:rFonts w:ascii="Times New Roman" w:hAnsi="Times New Roman" w:cs="Times New Roman"/>
          <w:sz w:val="24"/>
          <w:szCs w:val="24"/>
        </w:rPr>
        <w:t>научить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1242">
        <w:rPr>
          <w:rFonts w:ascii="Times New Roman" w:hAnsi="Times New Roman" w:cs="Times New Roman"/>
          <w:sz w:val="24"/>
          <w:szCs w:val="24"/>
        </w:rPr>
        <w:t xml:space="preserve">каждого пользоваться </w:t>
      </w:r>
      <w:r>
        <w:rPr>
          <w:rFonts w:ascii="Times New Roman" w:hAnsi="Times New Roman" w:cs="Times New Roman"/>
          <w:sz w:val="24"/>
          <w:szCs w:val="24"/>
        </w:rPr>
        <w:t xml:space="preserve">информационно-коммуникационными </w:t>
      </w:r>
      <w:r w:rsidRPr="00C11242">
        <w:rPr>
          <w:rFonts w:ascii="Times New Roman" w:hAnsi="Times New Roman" w:cs="Times New Roman"/>
          <w:sz w:val="24"/>
          <w:szCs w:val="24"/>
        </w:rPr>
        <w:t>технологиями.Формированиепользовательскихнавыковдлявведениякомпьютеравучебнуюдеятельность</w:t>
      </w:r>
      <w:r>
        <w:rPr>
          <w:rFonts w:ascii="Times New Roman" w:hAnsi="Times New Roman" w:cs="Times New Roman"/>
          <w:sz w:val="24"/>
          <w:szCs w:val="24"/>
        </w:rPr>
        <w:t xml:space="preserve"> д</w:t>
      </w:r>
      <w:r w:rsidRPr="00C11242">
        <w:rPr>
          <w:rFonts w:ascii="Times New Roman" w:hAnsi="Times New Roman" w:cs="Times New Roman"/>
          <w:sz w:val="24"/>
          <w:szCs w:val="24"/>
        </w:rPr>
        <w:t>олжноподкреплятьсясамостоятельнойтворческойработой,личностнозначимойдляобучаемого. При этом необходимо создать комфортную учебно-воспитательную среду, в которой возможна наиболее полная самореализация ребёнка.</w:t>
      </w:r>
    </w:p>
    <w:p w:rsidR="009E33DE" w:rsidRPr="009C56B0" w:rsidRDefault="009E33DE" w:rsidP="00D811D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11242">
        <w:rPr>
          <w:rFonts w:ascii="Times New Roman" w:hAnsi="Times New Roman" w:cs="Times New Roman"/>
          <w:sz w:val="24"/>
          <w:szCs w:val="24"/>
        </w:rPr>
        <w:t xml:space="preserve">В связи с этим целесообразно с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C11242">
        <w:rPr>
          <w:rFonts w:ascii="Times New Roman" w:hAnsi="Times New Roman" w:cs="Times New Roman"/>
          <w:sz w:val="24"/>
          <w:szCs w:val="24"/>
        </w:rPr>
        <w:t xml:space="preserve"> класса ввести изучение </w:t>
      </w:r>
      <w:r w:rsidRPr="00141459">
        <w:rPr>
          <w:rFonts w:ascii="Times New Roman" w:hAnsi="Times New Roman" w:cs="Times New Roman"/>
          <w:sz w:val="24"/>
          <w:szCs w:val="24"/>
        </w:rPr>
        <w:t xml:space="preserve">новой технологической среды </w:t>
      </w:r>
      <w:r w:rsidRPr="00141459">
        <w:rPr>
          <w:rFonts w:ascii="Times New Roman" w:hAnsi="Times New Roman" w:cs="Times New Roman"/>
          <w:sz w:val="24"/>
          <w:szCs w:val="24"/>
          <w:lang w:val="en-US"/>
        </w:rPr>
        <w:t>Scratch</w:t>
      </w:r>
      <w:r w:rsidRPr="00141459">
        <w:rPr>
          <w:rFonts w:ascii="Times New Roman" w:hAnsi="Times New Roman" w:cs="Times New Roman"/>
          <w:sz w:val="24"/>
          <w:szCs w:val="24"/>
        </w:rPr>
        <w:t xml:space="preserve"> для обучения школьников программированию и информационным технологиям. Среда имеет дружественный пользовательский интерфейс. В ней обучающиеся</w:t>
      </w:r>
      <w:r w:rsidRPr="00C11242">
        <w:rPr>
          <w:rFonts w:ascii="Times New Roman" w:hAnsi="Times New Roman" w:cs="Times New Roman"/>
          <w:sz w:val="24"/>
          <w:szCs w:val="24"/>
        </w:rPr>
        <w:t xml:space="preserve"> в полной мере могут раскрыть свои творческие таланты, так как в </w:t>
      </w:r>
      <w:r w:rsidRPr="00C11242">
        <w:rPr>
          <w:rFonts w:ascii="Times New Roman" w:hAnsi="Times New Roman" w:cs="Times New Roman"/>
          <w:sz w:val="24"/>
          <w:szCs w:val="24"/>
          <w:lang w:val="en-US"/>
        </w:rPr>
        <w:t>Scratch</w:t>
      </w:r>
      <w:r w:rsidRPr="00C11242">
        <w:rPr>
          <w:rFonts w:ascii="Times New Roman" w:hAnsi="Times New Roman" w:cs="Times New Roman"/>
          <w:sz w:val="24"/>
          <w:szCs w:val="24"/>
        </w:rPr>
        <w:t xml:space="preserve">можно легко создавать мультфильмы, игры, анимированные открытки, презентации, обучающие программы, тренажеры, интерактивные тесты: придумывать и реализовывать различные объекты, определять, как они выглядят в разных условиях, перемещать по экрану, устанавливать способы взаимодействия между объектами; сочинять истории, рисовать и оживлять на экране своих придуманных персонажей, осваивая при этом технологии обработки графической и звуковой информации, анимационные технологии, </w:t>
      </w:r>
      <w:r w:rsidRPr="00141459">
        <w:rPr>
          <w:rFonts w:ascii="Times New Roman" w:hAnsi="Times New Roman" w:cs="Times New Roman"/>
          <w:sz w:val="24"/>
          <w:szCs w:val="24"/>
        </w:rPr>
        <w:t>мультимедийные технологии</w:t>
      </w:r>
      <w:r w:rsidRPr="00C11242">
        <w:rPr>
          <w:rFonts w:ascii="Times New Roman" w:hAnsi="Times New Roman" w:cs="Times New Roman"/>
          <w:sz w:val="24"/>
          <w:szCs w:val="24"/>
        </w:rPr>
        <w:t>.</w:t>
      </w:r>
      <w:r w:rsidRPr="009C56B0">
        <w:rPr>
          <w:rFonts w:ascii="Times New Roman" w:hAnsi="Times New Roman" w:cs="Times New Roman"/>
          <w:color w:val="FF0000"/>
          <w:sz w:val="24"/>
          <w:szCs w:val="24"/>
        </w:rPr>
        <w:t>Занятия по программе будут проводиться на обновленной материально – технической базе Центра образования цифрового и гуманитарного профилей «Точка роста».</w:t>
      </w:r>
    </w:p>
    <w:p w:rsidR="009E33DE" w:rsidRPr="00F61003" w:rsidRDefault="009E33DE" w:rsidP="00F6100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E33DE" w:rsidRPr="00F61003" w:rsidRDefault="009E33DE" w:rsidP="00F61003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F61003">
        <w:rPr>
          <w:rFonts w:ascii="Times New Roman" w:hAnsi="Times New Roman" w:cs="Times New Roman"/>
          <w:b/>
          <w:bCs/>
          <w:sz w:val="24"/>
          <w:szCs w:val="24"/>
        </w:rPr>
        <w:t>Направленность</w:t>
      </w:r>
      <w:r w:rsidRPr="00F61003">
        <w:rPr>
          <w:rFonts w:ascii="Times New Roman" w:hAnsi="Times New Roman" w:cs="Times New Roman"/>
          <w:sz w:val="24"/>
          <w:szCs w:val="24"/>
        </w:rPr>
        <w:t xml:space="preserve"> дополнительной общеобразовательной программы – </w:t>
      </w:r>
      <w:r w:rsidRPr="00F61003">
        <w:rPr>
          <w:rFonts w:ascii="Times New Roman" w:hAnsi="Times New Roman" w:cs="Times New Roman"/>
          <w:i/>
          <w:iCs/>
          <w:sz w:val="24"/>
          <w:szCs w:val="24"/>
        </w:rPr>
        <w:t>техническ</w:t>
      </w:r>
      <w:r>
        <w:rPr>
          <w:rFonts w:ascii="Times New Roman" w:hAnsi="Times New Roman" w:cs="Times New Roman"/>
          <w:i/>
          <w:iCs/>
          <w:sz w:val="24"/>
          <w:szCs w:val="24"/>
        </w:rPr>
        <w:t>ая</w:t>
      </w:r>
      <w:r w:rsidRPr="00F61003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9E33DE" w:rsidRDefault="009E33DE" w:rsidP="00F61003">
      <w:pPr>
        <w:spacing w:after="0" w:line="237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11D3">
        <w:rPr>
          <w:rFonts w:ascii="Times New Roman" w:hAnsi="Times New Roman" w:cs="Times New Roman"/>
          <w:b/>
          <w:bCs/>
          <w:sz w:val="24"/>
          <w:szCs w:val="24"/>
        </w:rPr>
        <w:t>Актуальность</w:t>
      </w:r>
      <w:r w:rsidRPr="00F61003">
        <w:rPr>
          <w:rFonts w:ascii="Times New Roman" w:hAnsi="Times New Roman" w:cs="Times New Roman"/>
          <w:sz w:val="24"/>
          <w:szCs w:val="24"/>
        </w:rPr>
        <w:t xml:space="preserve"> данной дополнительной образовательной программы продиктована развитием современного информационного общества, широким внедрением информационных технологий в образовательные процессы и обычную жизнь каждого человека, а также обусловлена тем, что способствует развитию мотивации к получению новых знаний, возникновению интереса к программированию как к инструменту самовыражения в творчестве, помогает в повышении самооценки, в самоопределении и выявлении профессиональной направленности личности. Отличительной особенностью данной программы является то, что она дает возможность каждому ребенку попробовать свои силы в программировании, в проектной деятельности и выбрать для себя оптимальное продвижение в изучении материала по своим способностям.</w:t>
      </w:r>
    </w:p>
    <w:p w:rsidR="009E33DE" w:rsidRPr="00F61003" w:rsidRDefault="009E33DE" w:rsidP="00F61003">
      <w:pPr>
        <w:spacing w:after="0" w:line="237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E33DE" w:rsidRDefault="009E33DE" w:rsidP="00D811D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D811D3">
        <w:rPr>
          <w:rFonts w:ascii="Times New Roman" w:hAnsi="Times New Roman" w:cs="Times New Roman"/>
          <w:b/>
          <w:bCs/>
          <w:color w:val="000000"/>
          <w:sz w:val="24"/>
          <w:szCs w:val="24"/>
          <w:lang w:eastAsia="en-US"/>
        </w:rPr>
        <w:t>Новизна программы</w:t>
      </w:r>
      <w:r w:rsidRPr="00F61003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заключается в комбинировании исследовательской деятельности с изучением основ программирования и создания проекта в программной среде Scratch. Аспект новизны заключается в том, что Scratch не просто язык программирования, а еще и интерактивная среда, где результаты действий визуализированы, что делает работу с программой понятной, интересной и увлекательной. </w:t>
      </w:r>
    </w:p>
    <w:p w:rsidR="009E33DE" w:rsidRPr="00F61003" w:rsidRDefault="009E33DE" w:rsidP="00D811D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D811D3">
        <w:rPr>
          <w:rFonts w:ascii="Times New Roman" w:hAnsi="Times New Roman" w:cs="Times New Roman"/>
          <w:b/>
          <w:bCs/>
          <w:color w:val="000000"/>
          <w:sz w:val="24"/>
          <w:szCs w:val="24"/>
          <w:lang w:eastAsia="en-US"/>
        </w:rPr>
        <w:t>Уникальность</w:t>
      </w:r>
      <w:r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 среды Scratch, позволяет</w:t>
      </w:r>
      <w:r w:rsidRPr="00F61003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создавать мультфильмы, анимацию и даже простейшие игры, делает программу практически значимой для современного школьника. Это дает возможность увидеть практическое назначение алгоритмов и программ, что будет способствовать развитию интереса к профессиям, связанным с программированием.</w:t>
      </w:r>
    </w:p>
    <w:p w:rsidR="009E33DE" w:rsidRPr="00F61003" w:rsidRDefault="009E33DE" w:rsidP="00D811D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F61003">
        <w:rPr>
          <w:rFonts w:ascii="Times New Roman" w:hAnsi="Times New Roman" w:cs="Times New Roman"/>
          <w:sz w:val="24"/>
          <w:szCs w:val="24"/>
          <w:lang w:eastAsia="en-US"/>
        </w:rPr>
        <w:t xml:space="preserve">Программа </w:t>
      </w:r>
      <w:r w:rsidRPr="00D811D3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адресована</w:t>
      </w:r>
      <w:r w:rsidRPr="00F61003">
        <w:rPr>
          <w:rFonts w:ascii="Times New Roman" w:hAnsi="Times New Roman" w:cs="Times New Roman"/>
          <w:sz w:val="24"/>
          <w:szCs w:val="24"/>
          <w:lang w:eastAsia="en-US"/>
        </w:rPr>
        <w:t xml:space="preserve"> для детей 10</w:t>
      </w:r>
      <w:r>
        <w:rPr>
          <w:rFonts w:ascii="Times New Roman" w:hAnsi="Times New Roman" w:cs="Times New Roman"/>
          <w:sz w:val="24"/>
          <w:szCs w:val="24"/>
          <w:lang w:eastAsia="en-US"/>
        </w:rPr>
        <w:t>-13</w:t>
      </w:r>
      <w:r w:rsidRPr="00F61003">
        <w:rPr>
          <w:rFonts w:ascii="Times New Roman" w:hAnsi="Times New Roman" w:cs="Times New Roman"/>
          <w:sz w:val="24"/>
          <w:szCs w:val="24"/>
          <w:lang w:eastAsia="en-US"/>
        </w:rPr>
        <w:t xml:space="preserve"> летнего </w:t>
      </w:r>
      <w:r>
        <w:rPr>
          <w:rFonts w:ascii="Times New Roman" w:hAnsi="Times New Roman" w:cs="Times New Roman"/>
          <w:sz w:val="24"/>
          <w:szCs w:val="24"/>
          <w:lang w:eastAsia="en-US"/>
        </w:rPr>
        <w:t>возраста, наполняемость групп до 30</w:t>
      </w:r>
      <w:r w:rsidRPr="00F61003">
        <w:rPr>
          <w:rFonts w:ascii="Times New Roman" w:hAnsi="Times New Roman" w:cs="Times New Roman"/>
          <w:sz w:val="24"/>
          <w:szCs w:val="24"/>
          <w:lang w:eastAsia="en-US"/>
        </w:rPr>
        <w:t xml:space="preserve"> человек, группа одновозрастная.</w:t>
      </w:r>
    </w:p>
    <w:p w:rsidR="009E33DE" w:rsidRPr="0022642A" w:rsidRDefault="009E33DE" w:rsidP="0022642A">
      <w:pPr>
        <w:pStyle w:val="NoSpacing"/>
        <w:ind w:firstLine="708"/>
        <w:jc w:val="both"/>
        <w:rPr>
          <w:rFonts w:ascii="Times New Roman" w:hAnsi="Times New Roman" w:cs="Times New Roman"/>
        </w:rPr>
      </w:pPr>
      <w:r w:rsidRPr="0022642A">
        <w:rPr>
          <w:rStyle w:val="Strong"/>
          <w:rFonts w:ascii="Times New Roman" w:hAnsi="Times New Roman" w:cs="Times New Roman"/>
          <w:shd w:val="clear" w:color="auto" w:fill="FFFFFF"/>
        </w:rPr>
        <w:t>Педагогическая целесообразность</w:t>
      </w:r>
      <w:r w:rsidRPr="0022642A">
        <w:rPr>
          <w:rFonts w:ascii="Times New Roman" w:hAnsi="Times New Roman" w:cs="Times New Roman"/>
          <w:shd w:val="clear" w:color="auto" w:fill="FFFFFF"/>
        </w:rPr>
        <w:t xml:space="preserve"> программы заключается в том, что она учитывает </w:t>
      </w:r>
      <w:r>
        <w:rPr>
          <w:rFonts w:ascii="Times New Roman" w:hAnsi="Times New Roman" w:cs="Times New Roman"/>
          <w:shd w:val="clear" w:color="auto" w:fill="FFFFFF"/>
        </w:rPr>
        <w:t>интересы и склонности детей. Обучающиеся</w:t>
      </w:r>
      <w:r w:rsidRPr="0022642A">
        <w:rPr>
          <w:rFonts w:ascii="Times New Roman" w:hAnsi="Times New Roman" w:cs="Times New Roman"/>
        </w:rPr>
        <w:t xml:space="preserve"> приобщаются к исследовательской,</w:t>
      </w:r>
      <w:r>
        <w:rPr>
          <w:rFonts w:ascii="Times New Roman" w:hAnsi="Times New Roman" w:cs="Times New Roman"/>
        </w:rPr>
        <w:t xml:space="preserve"> проектной и творческой работе</w:t>
      </w:r>
      <w:r w:rsidRPr="0022642A">
        <w:rPr>
          <w:rFonts w:ascii="Times New Roman" w:hAnsi="Times New Roman" w:cs="Times New Roman"/>
        </w:rPr>
        <w:t xml:space="preserve">.  </w:t>
      </w:r>
      <w:r w:rsidRPr="0022642A">
        <w:rPr>
          <w:rFonts w:ascii="Times New Roman" w:hAnsi="Times New Roman" w:cs="Times New Roman"/>
          <w:shd w:val="clear" w:color="auto" w:fill="FFFFFF"/>
        </w:rPr>
        <w:t>На занятиях дети осваивают не</w:t>
      </w:r>
      <w:r>
        <w:rPr>
          <w:rFonts w:ascii="Times New Roman" w:hAnsi="Times New Roman" w:cs="Times New Roman"/>
          <w:shd w:val="clear" w:color="auto" w:fill="FFFFFF"/>
        </w:rPr>
        <w:t xml:space="preserve"> только основы программирования</w:t>
      </w:r>
      <w:r w:rsidRPr="0022642A">
        <w:rPr>
          <w:rFonts w:ascii="Times New Roman" w:hAnsi="Times New Roman" w:cs="Times New Roman"/>
          <w:shd w:val="clear" w:color="auto" w:fill="FFFFFF"/>
        </w:rPr>
        <w:t xml:space="preserve">, но </w:t>
      </w:r>
      <w:r>
        <w:rPr>
          <w:rFonts w:ascii="Times New Roman" w:hAnsi="Times New Roman" w:cs="Times New Roman"/>
        </w:rPr>
        <w:t xml:space="preserve"> и погружаются </w:t>
      </w:r>
      <w:r w:rsidRPr="0022642A">
        <w:rPr>
          <w:rFonts w:ascii="Times New Roman" w:hAnsi="Times New Roman" w:cs="Times New Roman"/>
        </w:rPr>
        <w:t>в информационную среду творчества и познавательной деятельности,</w:t>
      </w:r>
    </w:p>
    <w:p w:rsidR="009E33DE" w:rsidRPr="00F61003" w:rsidRDefault="009E33DE" w:rsidP="00D811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</w:p>
    <w:p w:rsidR="009E33DE" w:rsidRPr="00F61003" w:rsidRDefault="009E33DE" w:rsidP="00F61003">
      <w:pPr>
        <w:spacing w:after="0" w:line="237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E33DE" w:rsidRPr="00F61003" w:rsidRDefault="009E33DE" w:rsidP="00F6100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F61003">
        <w:rPr>
          <w:rFonts w:ascii="Times New Roman" w:hAnsi="Times New Roman" w:cs="Times New Roman"/>
          <w:b/>
          <w:bCs/>
          <w:color w:val="000000"/>
          <w:sz w:val="24"/>
          <w:szCs w:val="24"/>
          <w:lang w:eastAsia="en-US"/>
        </w:rPr>
        <w:t>Цель</w:t>
      </w:r>
      <w:r w:rsidRPr="00F61003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– обучение программированию через создание творческих проектов в среде Scratch. </w:t>
      </w:r>
    </w:p>
    <w:p w:rsidR="009E33DE" w:rsidRPr="00F61003" w:rsidRDefault="009E33DE" w:rsidP="00F6100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en-US"/>
        </w:rPr>
      </w:pPr>
      <w:r w:rsidRPr="00F61003">
        <w:rPr>
          <w:rFonts w:ascii="Times New Roman" w:hAnsi="Times New Roman" w:cs="Times New Roman"/>
          <w:b/>
          <w:bCs/>
          <w:color w:val="000000"/>
          <w:sz w:val="24"/>
          <w:szCs w:val="24"/>
          <w:lang w:eastAsia="en-US"/>
        </w:rPr>
        <w:t>Задачи:</w:t>
      </w:r>
    </w:p>
    <w:p w:rsidR="009E33DE" w:rsidRPr="00F61003" w:rsidRDefault="009E33DE" w:rsidP="00F6100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  <w:lang w:eastAsia="en-US"/>
        </w:rPr>
      </w:pPr>
      <w:r w:rsidRPr="00F61003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Научить работать с программой Scratch.</w:t>
      </w:r>
    </w:p>
    <w:p w:rsidR="009E33DE" w:rsidRPr="00F61003" w:rsidRDefault="009E33DE" w:rsidP="00F6100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  <w:lang w:eastAsia="en-US"/>
        </w:rPr>
      </w:pPr>
      <w:r w:rsidRPr="00F61003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F61003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формировать навыки работы в программной среде Sctratch с целью освоения основ программирования для управления действиями исполнителя, а также представления результатов исследования в виде авторских проектов в программной среде Scratch.</w:t>
      </w:r>
    </w:p>
    <w:p w:rsidR="009E33DE" w:rsidRPr="00F61003" w:rsidRDefault="009E33DE" w:rsidP="00F6100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1003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Развить способности детей к алгоритмическому мышлению, исследовательской и проектной деятельности. </w:t>
      </w:r>
    </w:p>
    <w:p w:rsidR="009E33DE" w:rsidRPr="00F61003" w:rsidRDefault="009E33DE" w:rsidP="00F6100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en-US"/>
        </w:rPr>
      </w:pPr>
      <w:r w:rsidRPr="00F61003">
        <w:rPr>
          <w:rFonts w:ascii="Times New Roman" w:hAnsi="Times New Roman" w:cs="Times New Roman"/>
          <w:color w:val="000000"/>
          <w:sz w:val="24"/>
          <w:szCs w:val="24"/>
        </w:rPr>
        <w:t xml:space="preserve">Воспитать </w:t>
      </w:r>
      <w:r w:rsidRPr="00F61003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настойчивость, инициативу, чувство ответственности, самодисциплину.</w:t>
      </w:r>
    </w:p>
    <w:p w:rsidR="009E33DE" w:rsidRPr="00F61003" w:rsidRDefault="009E33DE" w:rsidP="00F61003">
      <w:pPr>
        <w:autoSpaceDE w:val="0"/>
        <w:autoSpaceDN w:val="0"/>
        <w:adjustRightInd w:val="0"/>
        <w:spacing w:after="0" w:line="240" w:lineRule="auto"/>
        <w:ind w:left="1068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</w:p>
    <w:p w:rsidR="009E33DE" w:rsidRPr="00F61003" w:rsidRDefault="009E33DE" w:rsidP="00F610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</w:p>
    <w:p w:rsidR="009E33DE" w:rsidRPr="00F61003" w:rsidRDefault="009E33DE" w:rsidP="0022642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22642A">
        <w:rPr>
          <w:rFonts w:ascii="Times New Roman" w:hAnsi="Times New Roman" w:cs="Times New Roman"/>
          <w:b/>
          <w:bCs/>
          <w:sz w:val="24"/>
          <w:szCs w:val="24"/>
        </w:rPr>
        <w:t>Отличительная особенность данной программы</w:t>
      </w:r>
      <w:r>
        <w:rPr>
          <w:rFonts w:ascii="Times New Roman" w:hAnsi="Times New Roman" w:cs="Times New Roman"/>
          <w:sz w:val="24"/>
          <w:szCs w:val="24"/>
        </w:rPr>
        <w:t xml:space="preserve"> состоит в том, что</w:t>
      </w:r>
      <w:r w:rsidRPr="00F61003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Scratch</w:t>
      </w:r>
      <w:r w:rsidRPr="00C11242">
        <w:rPr>
          <w:rFonts w:ascii="Times New Roman" w:hAnsi="Times New Roman" w:cs="Times New Roman"/>
          <w:sz w:val="24"/>
          <w:szCs w:val="24"/>
        </w:rPr>
        <w:t xml:space="preserve">это объектно-ориентированная среда, в которой блоки программ собираются из разноцветных кирпичиков команд точно так же, как машины или другие объекты собираются из разноцветных кирпичиков в конструкторах Лего Ориентация при работе со </w:t>
      </w:r>
      <w:r w:rsidRPr="00C11242">
        <w:rPr>
          <w:rFonts w:ascii="Times New Roman" w:hAnsi="Times New Roman" w:cs="Times New Roman"/>
          <w:sz w:val="24"/>
          <w:szCs w:val="24"/>
          <w:lang w:val="en-US"/>
        </w:rPr>
        <w:t>Scratch</w:t>
      </w:r>
      <w:r w:rsidRPr="00C11242">
        <w:rPr>
          <w:rFonts w:ascii="Times New Roman" w:hAnsi="Times New Roman" w:cs="Times New Roman"/>
          <w:sz w:val="24"/>
          <w:szCs w:val="24"/>
        </w:rPr>
        <w:t xml:space="preserve"> – ориентация на результаты образования на основе системно-деятельностного подхода, который лежит в основе концепции развития УУД, являющихся основным понятием ФГОС нового поколения и обеспечивающих способность обучающихся к саморазвитию путем сознательного и активного освоения нового социального опыта.</w:t>
      </w:r>
    </w:p>
    <w:p w:rsidR="009E33DE" w:rsidRDefault="009E33DE" w:rsidP="00F610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</w:p>
    <w:p w:rsidR="009E33DE" w:rsidRPr="00AF749C" w:rsidRDefault="009E33DE" w:rsidP="00AF749C">
      <w:pPr>
        <w:pStyle w:val="NoSpacing"/>
        <w:ind w:firstLine="708"/>
        <w:jc w:val="both"/>
        <w:rPr>
          <w:rFonts w:ascii="Times New Roman" w:hAnsi="Times New Roman" w:cs="Times New Roman"/>
        </w:rPr>
      </w:pPr>
      <w:r w:rsidRPr="00AF749C">
        <w:rPr>
          <w:rFonts w:ascii="Times New Roman" w:hAnsi="Times New Roman" w:cs="Times New Roman"/>
          <w:b/>
          <w:bCs/>
        </w:rPr>
        <w:t>Объём, срок освоения программы</w:t>
      </w:r>
      <w:r w:rsidRPr="00AF749C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>1 год обучения с сентября по май (34 часа</w:t>
      </w:r>
      <w:r w:rsidRPr="00AF749C">
        <w:rPr>
          <w:rFonts w:ascii="Times New Roman" w:hAnsi="Times New Roman" w:cs="Times New Roman"/>
        </w:rPr>
        <w:t>) с со</w:t>
      </w:r>
      <w:r>
        <w:rPr>
          <w:rFonts w:ascii="Times New Roman" w:hAnsi="Times New Roman" w:cs="Times New Roman"/>
        </w:rPr>
        <w:t>блюдением каникулярного времени, 2-й год обучения с сентября по май (34 часа</w:t>
      </w:r>
      <w:r w:rsidRPr="00AF749C">
        <w:rPr>
          <w:rFonts w:ascii="Times New Roman" w:hAnsi="Times New Roman" w:cs="Times New Roman"/>
        </w:rPr>
        <w:t>) с со</w:t>
      </w:r>
      <w:r>
        <w:rPr>
          <w:rFonts w:ascii="Times New Roman" w:hAnsi="Times New Roman" w:cs="Times New Roman"/>
        </w:rPr>
        <w:t>блюдением каникулярного времени</w:t>
      </w:r>
    </w:p>
    <w:p w:rsidR="009E33DE" w:rsidRPr="00AF749C" w:rsidRDefault="009E33DE" w:rsidP="00AF749C">
      <w:pPr>
        <w:pStyle w:val="NoSpacing"/>
        <w:ind w:firstLine="708"/>
        <w:jc w:val="both"/>
        <w:rPr>
          <w:rFonts w:ascii="Times New Roman" w:hAnsi="Times New Roman" w:cs="Times New Roman"/>
        </w:rPr>
      </w:pPr>
      <w:r w:rsidRPr="00AF749C">
        <w:rPr>
          <w:rFonts w:ascii="Times New Roman" w:hAnsi="Times New Roman" w:cs="Times New Roman"/>
          <w:i/>
          <w:iCs/>
        </w:rPr>
        <w:t>Режим занятий</w:t>
      </w:r>
      <w:r>
        <w:rPr>
          <w:rFonts w:ascii="Times New Roman" w:hAnsi="Times New Roman" w:cs="Times New Roman"/>
        </w:rPr>
        <w:t>: четверг  13.10-13.5</w:t>
      </w:r>
      <w:r w:rsidRPr="00AF749C">
        <w:rPr>
          <w:rFonts w:ascii="Times New Roman" w:hAnsi="Times New Roman" w:cs="Times New Roman"/>
        </w:rPr>
        <w:t>0 ч.</w:t>
      </w:r>
      <w:r>
        <w:rPr>
          <w:rFonts w:ascii="Times New Roman" w:hAnsi="Times New Roman" w:cs="Times New Roman"/>
        </w:rPr>
        <w:t xml:space="preserve"> (первый год обучения)</w:t>
      </w:r>
    </w:p>
    <w:p w:rsidR="009E33DE" w:rsidRPr="00AF749C" w:rsidRDefault="009E33DE" w:rsidP="00652EAD">
      <w:pPr>
        <w:pStyle w:val="NoSpacing"/>
        <w:ind w:firstLine="708"/>
        <w:jc w:val="both"/>
        <w:rPr>
          <w:rFonts w:ascii="Times New Roman" w:hAnsi="Times New Roman" w:cs="Times New Roman"/>
        </w:rPr>
      </w:pPr>
      <w:r w:rsidRPr="00AF749C">
        <w:rPr>
          <w:rFonts w:ascii="Times New Roman" w:hAnsi="Times New Roman" w:cs="Times New Roman"/>
          <w:i/>
          <w:iCs/>
        </w:rPr>
        <w:t>Режим занятий</w:t>
      </w:r>
      <w:r>
        <w:rPr>
          <w:rFonts w:ascii="Times New Roman" w:hAnsi="Times New Roman" w:cs="Times New Roman"/>
        </w:rPr>
        <w:t>: пятница  13.10-13.5</w:t>
      </w:r>
      <w:r w:rsidRPr="00AF749C">
        <w:rPr>
          <w:rFonts w:ascii="Times New Roman" w:hAnsi="Times New Roman" w:cs="Times New Roman"/>
        </w:rPr>
        <w:t>0 ч.</w:t>
      </w:r>
      <w:r>
        <w:rPr>
          <w:rFonts w:ascii="Times New Roman" w:hAnsi="Times New Roman" w:cs="Times New Roman"/>
        </w:rPr>
        <w:t xml:space="preserve"> (второй год обучения)</w:t>
      </w:r>
      <w:bookmarkStart w:id="0" w:name="_GoBack"/>
      <w:bookmarkEnd w:id="0"/>
    </w:p>
    <w:p w:rsidR="009E33DE" w:rsidRPr="00F61003" w:rsidRDefault="009E33DE" w:rsidP="00F610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</w:p>
    <w:p w:rsidR="009E33DE" w:rsidRDefault="009E33DE" w:rsidP="00F610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en-US"/>
        </w:rPr>
      </w:pPr>
    </w:p>
    <w:p w:rsidR="009E33DE" w:rsidRPr="00627678" w:rsidRDefault="009E33DE" w:rsidP="00627678">
      <w:pPr>
        <w:pStyle w:val="NoSpacing"/>
        <w:ind w:firstLine="708"/>
        <w:jc w:val="both"/>
        <w:rPr>
          <w:rFonts w:ascii="Times New Roman" w:hAnsi="Times New Roman" w:cs="Times New Roman"/>
        </w:rPr>
      </w:pPr>
      <w:r w:rsidRPr="00627678">
        <w:rPr>
          <w:rFonts w:ascii="Times New Roman" w:hAnsi="Times New Roman" w:cs="Times New Roman"/>
          <w:b/>
          <w:bCs/>
        </w:rPr>
        <w:t>Основные формы и методы организации учебного процесса</w:t>
      </w:r>
      <w:r w:rsidRPr="00627678">
        <w:rPr>
          <w:rFonts w:ascii="Times New Roman" w:hAnsi="Times New Roman" w:cs="Times New Roman"/>
        </w:rPr>
        <w:t xml:space="preserve">: </w:t>
      </w:r>
    </w:p>
    <w:p w:rsidR="009E33DE" w:rsidRPr="00627678" w:rsidRDefault="009E33DE" w:rsidP="00627678">
      <w:pPr>
        <w:pStyle w:val="NoSpacing"/>
        <w:jc w:val="both"/>
        <w:rPr>
          <w:rFonts w:ascii="Times New Roman" w:hAnsi="Times New Roman" w:cs="Times New Roman"/>
        </w:rPr>
      </w:pPr>
      <w:r w:rsidRPr="00627678">
        <w:rPr>
          <w:rFonts w:ascii="Times New Roman" w:hAnsi="Times New Roman" w:cs="Times New Roman"/>
          <w:i/>
          <w:iCs/>
        </w:rPr>
        <w:t xml:space="preserve">Стартовый </w:t>
      </w:r>
      <w:r w:rsidRPr="00627678">
        <w:rPr>
          <w:rFonts w:ascii="Times New Roman" w:hAnsi="Times New Roman" w:cs="Times New Roman"/>
        </w:rPr>
        <w:t xml:space="preserve">уровень образовательной деятельности. </w:t>
      </w:r>
    </w:p>
    <w:p w:rsidR="009E33DE" w:rsidRPr="00627678" w:rsidRDefault="009E33DE" w:rsidP="00627678">
      <w:pPr>
        <w:pStyle w:val="NoSpacing"/>
        <w:jc w:val="both"/>
        <w:rPr>
          <w:rFonts w:ascii="Times New Roman" w:hAnsi="Times New Roman" w:cs="Times New Roman"/>
        </w:rPr>
      </w:pPr>
      <w:r w:rsidRPr="00627678">
        <w:rPr>
          <w:rFonts w:ascii="Times New Roman" w:hAnsi="Times New Roman" w:cs="Times New Roman"/>
        </w:rPr>
        <w:t>Число детей  не более</w:t>
      </w:r>
      <w:r>
        <w:rPr>
          <w:rFonts w:ascii="Times New Roman" w:hAnsi="Times New Roman" w:cs="Times New Roman"/>
        </w:rPr>
        <w:t xml:space="preserve"> 30 </w:t>
      </w:r>
      <w:r w:rsidRPr="00627678">
        <w:rPr>
          <w:rFonts w:ascii="Times New Roman" w:hAnsi="Times New Roman" w:cs="Times New Roman"/>
        </w:rPr>
        <w:t xml:space="preserve"> человек.</w:t>
      </w:r>
    </w:p>
    <w:p w:rsidR="009E33DE" w:rsidRPr="00627678" w:rsidRDefault="009E33DE" w:rsidP="00627678">
      <w:pPr>
        <w:pStyle w:val="NoSpacing"/>
        <w:jc w:val="both"/>
        <w:rPr>
          <w:rFonts w:ascii="Times New Roman" w:hAnsi="Times New Roman" w:cs="Times New Roman"/>
          <w:i/>
          <w:iCs/>
        </w:rPr>
      </w:pPr>
      <w:r w:rsidRPr="00627678">
        <w:rPr>
          <w:rFonts w:ascii="Times New Roman" w:hAnsi="Times New Roman" w:cs="Times New Roman"/>
          <w:i/>
          <w:iCs/>
        </w:rPr>
        <w:t xml:space="preserve">Обучение очное. </w:t>
      </w:r>
    </w:p>
    <w:p w:rsidR="009E33DE" w:rsidRPr="00627678" w:rsidRDefault="009E33DE" w:rsidP="00627678">
      <w:pPr>
        <w:pStyle w:val="NoSpacing"/>
        <w:jc w:val="both"/>
        <w:rPr>
          <w:rFonts w:ascii="Times New Roman" w:hAnsi="Times New Roman" w:cs="Times New Roman"/>
        </w:rPr>
      </w:pPr>
      <w:r w:rsidRPr="00627678">
        <w:rPr>
          <w:rFonts w:ascii="Times New Roman" w:hAnsi="Times New Roman" w:cs="Times New Roman"/>
          <w:i/>
          <w:iCs/>
        </w:rPr>
        <w:t>Формы организации деятельности обучающихся на занятиях</w:t>
      </w:r>
      <w:r w:rsidRPr="00627678">
        <w:rPr>
          <w:rFonts w:ascii="Times New Roman" w:hAnsi="Times New Roman" w:cs="Times New Roman"/>
        </w:rPr>
        <w:t xml:space="preserve">: - групповые, индивидуальные, фронтальные. </w:t>
      </w:r>
    </w:p>
    <w:p w:rsidR="009E33DE" w:rsidRPr="00627678" w:rsidRDefault="009E33DE" w:rsidP="00627678">
      <w:pPr>
        <w:pStyle w:val="NoSpacing"/>
        <w:jc w:val="both"/>
        <w:rPr>
          <w:rFonts w:ascii="Times New Roman" w:hAnsi="Times New Roman" w:cs="Times New Roman"/>
        </w:rPr>
      </w:pPr>
      <w:r w:rsidRPr="00627678">
        <w:rPr>
          <w:rFonts w:ascii="Times New Roman" w:hAnsi="Times New Roman" w:cs="Times New Roman"/>
          <w:i/>
          <w:iCs/>
        </w:rPr>
        <w:t>Формы проведения занятий</w:t>
      </w:r>
      <w:r w:rsidRPr="00627678">
        <w:rPr>
          <w:rFonts w:ascii="Times New Roman" w:hAnsi="Times New Roman" w:cs="Times New Roman"/>
        </w:rPr>
        <w:t xml:space="preserve"> познавательное занятие, практическое занятие по отработке определенного умения, самостоятельная деятельность детей,   творческие упражнения, выставки, деловая (ролевая) игра, работа с электронными пособиями, работа с интернет - источниками, проведение мастер-классов</w:t>
      </w:r>
      <w:r w:rsidRPr="00627678">
        <w:rPr>
          <w:rFonts w:ascii="Times New Roman" w:hAnsi="Times New Roman" w:cs="Times New Roman"/>
          <w:i/>
          <w:iCs/>
        </w:rPr>
        <w:t>.</w:t>
      </w:r>
    </w:p>
    <w:p w:rsidR="009E33DE" w:rsidRPr="00627678" w:rsidRDefault="009E33DE" w:rsidP="00627678">
      <w:pPr>
        <w:pStyle w:val="NoSpacing"/>
        <w:jc w:val="both"/>
        <w:rPr>
          <w:rFonts w:ascii="Times New Roman" w:hAnsi="Times New Roman" w:cs="Times New Roman"/>
        </w:rPr>
      </w:pPr>
      <w:r w:rsidRPr="00627678">
        <w:rPr>
          <w:rFonts w:ascii="Times New Roman" w:hAnsi="Times New Roman" w:cs="Times New Roman"/>
        </w:rPr>
        <w:t xml:space="preserve">Используются следующие </w:t>
      </w:r>
      <w:r w:rsidRPr="00627678">
        <w:rPr>
          <w:rFonts w:ascii="Times New Roman" w:hAnsi="Times New Roman" w:cs="Times New Roman"/>
          <w:i/>
          <w:iCs/>
        </w:rPr>
        <w:t>методы обучения</w:t>
      </w:r>
      <w:r w:rsidRPr="00627678">
        <w:rPr>
          <w:rFonts w:ascii="Times New Roman" w:hAnsi="Times New Roman" w:cs="Times New Roman"/>
        </w:rPr>
        <w:t xml:space="preserve">: объяснительно-иллюстративный; репродуктивный; частично-поисковый; исследовательский. </w:t>
      </w:r>
    </w:p>
    <w:p w:rsidR="009E33DE" w:rsidRPr="00627678" w:rsidRDefault="009E33DE" w:rsidP="00627678">
      <w:pPr>
        <w:pStyle w:val="NoSpacing"/>
        <w:jc w:val="both"/>
        <w:rPr>
          <w:rFonts w:ascii="Times New Roman" w:hAnsi="Times New Roman" w:cs="Times New Roman"/>
        </w:rPr>
      </w:pPr>
      <w:r w:rsidRPr="00627678">
        <w:rPr>
          <w:rFonts w:ascii="Times New Roman" w:hAnsi="Times New Roman" w:cs="Times New Roman"/>
          <w:i/>
          <w:iCs/>
        </w:rPr>
        <w:t>Методы  проведениязанятия:</w:t>
      </w:r>
      <w:r w:rsidRPr="00627678">
        <w:rPr>
          <w:rFonts w:ascii="Times New Roman" w:hAnsi="Times New Roman" w:cs="Times New Roman"/>
        </w:rPr>
        <w:t xml:space="preserve"> словесные, наглядные, практические, чаще всего их сочетание. Каждое занятие по темам программы, как правило, включает теоретическую часть и практическое выполнение задания. На занятии используются все известные виды наглядности</w:t>
      </w:r>
      <w:r>
        <w:rPr>
          <w:rFonts w:ascii="Times New Roman" w:hAnsi="Times New Roman" w:cs="Times New Roman"/>
        </w:rPr>
        <w:t xml:space="preserve">, </w:t>
      </w:r>
      <w:r w:rsidRPr="00627678">
        <w:rPr>
          <w:rFonts w:ascii="Times New Roman" w:hAnsi="Times New Roman" w:cs="Times New Roman"/>
        </w:rPr>
        <w:t>которые дают достаточную возможность детям закрепить их в практической деятельности.</w:t>
      </w:r>
    </w:p>
    <w:p w:rsidR="009E33DE" w:rsidRPr="00210B2F" w:rsidRDefault="009E33DE" w:rsidP="00210B2F">
      <w:pPr>
        <w:pStyle w:val="NoSpacing"/>
        <w:ind w:firstLine="708"/>
        <w:jc w:val="both"/>
        <w:rPr>
          <w:rFonts w:ascii="Times New Roman" w:hAnsi="Times New Roman" w:cs="Times New Roman"/>
        </w:rPr>
      </w:pPr>
      <w:r w:rsidRPr="00210B2F">
        <w:rPr>
          <w:rFonts w:ascii="Times New Roman" w:hAnsi="Times New Roman" w:cs="Times New Roman"/>
          <w:b/>
          <w:bCs/>
        </w:rPr>
        <w:t>Формы подведения итогов реализации программы:</w:t>
      </w:r>
      <w:r w:rsidRPr="00210B2F">
        <w:rPr>
          <w:rFonts w:ascii="Times New Roman" w:hAnsi="Times New Roman" w:cs="Times New Roman"/>
        </w:rPr>
        <w:t xml:space="preserve"> промежуточная (итоговая) аттестация проводиться в конце учебного года.  </w:t>
      </w:r>
    </w:p>
    <w:p w:rsidR="009E33DE" w:rsidRPr="00210B2F" w:rsidRDefault="009E33DE" w:rsidP="00210B2F">
      <w:pPr>
        <w:pStyle w:val="NoSpacing"/>
        <w:jc w:val="both"/>
        <w:rPr>
          <w:rFonts w:ascii="Times New Roman" w:hAnsi="Times New Roman" w:cs="Times New Roman"/>
          <w:u w:val="single"/>
        </w:rPr>
      </w:pPr>
      <w:r w:rsidRPr="00210B2F">
        <w:rPr>
          <w:rFonts w:ascii="Times New Roman" w:hAnsi="Times New Roman" w:cs="Times New Roman"/>
        </w:rPr>
        <w:t>Формы  проведения промежут</w:t>
      </w:r>
      <w:r>
        <w:rPr>
          <w:rFonts w:ascii="Times New Roman" w:hAnsi="Times New Roman" w:cs="Times New Roman"/>
        </w:rPr>
        <w:t>очной аттестации: демонстрация проектов.</w:t>
      </w:r>
    </w:p>
    <w:p w:rsidR="009E33DE" w:rsidRDefault="009E33DE" w:rsidP="00F610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en-US"/>
        </w:rPr>
      </w:pPr>
    </w:p>
    <w:p w:rsidR="009E33DE" w:rsidRDefault="009E33DE" w:rsidP="00F610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en-US"/>
        </w:rPr>
      </w:pPr>
    </w:p>
    <w:p w:rsidR="009E33DE" w:rsidRDefault="009E33DE" w:rsidP="00F610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en-US"/>
        </w:rPr>
      </w:pPr>
    </w:p>
    <w:p w:rsidR="009E33DE" w:rsidRDefault="009E33DE" w:rsidP="00F610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en-US"/>
        </w:rPr>
      </w:pPr>
    </w:p>
    <w:p w:rsidR="009E33DE" w:rsidRPr="00F61003" w:rsidRDefault="009E33DE" w:rsidP="00F610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en-US"/>
        </w:rPr>
      </w:pPr>
    </w:p>
    <w:p w:rsidR="009E33DE" w:rsidRDefault="009E33DE" w:rsidP="00F61003">
      <w:pPr>
        <w:spacing w:after="0" w:line="19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9E33DE" w:rsidRDefault="009E33DE" w:rsidP="00F61003">
      <w:pPr>
        <w:spacing w:after="0" w:line="19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9E33DE" w:rsidRDefault="009E33DE" w:rsidP="00F61003">
      <w:pPr>
        <w:spacing w:after="0" w:line="19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9E33DE" w:rsidRDefault="009E33DE" w:rsidP="00F61003">
      <w:pPr>
        <w:spacing w:after="0" w:line="19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9E33DE" w:rsidRPr="00F61003" w:rsidRDefault="009E33DE" w:rsidP="00F61003">
      <w:pPr>
        <w:spacing w:after="0" w:line="19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9E33DE" w:rsidRPr="00611652" w:rsidRDefault="009E33DE" w:rsidP="00611652">
      <w:pPr>
        <w:pStyle w:val="NoSpacing"/>
        <w:jc w:val="center"/>
        <w:rPr>
          <w:rFonts w:ascii="Times New Roman" w:hAnsi="Times New Roman" w:cs="Times New Roman"/>
          <w:b/>
          <w:bCs/>
        </w:rPr>
      </w:pPr>
      <w:r w:rsidRPr="00611652">
        <w:rPr>
          <w:rFonts w:ascii="Times New Roman" w:hAnsi="Times New Roman" w:cs="Times New Roman"/>
          <w:b/>
          <w:bCs/>
        </w:rPr>
        <w:t>СОДЕРЖАНИЕ  ПРОГРАММЫ</w:t>
      </w:r>
    </w:p>
    <w:p w:rsidR="009E33DE" w:rsidRPr="00F61003" w:rsidRDefault="009E33DE" w:rsidP="00F61003">
      <w:pPr>
        <w:spacing w:after="0" w:line="237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E33DE" w:rsidRDefault="009E33DE" w:rsidP="0061165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D4D10">
        <w:rPr>
          <w:rFonts w:ascii="Times New Roman" w:hAnsi="Times New Roman" w:cs="Times New Roman"/>
          <w:b/>
          <w:bCs/>
          <w:sz w:val="24"/>
          <w:szCs w:val="24"/>
        </w:rPr>
        <w:t xml:space="preserve">Учебный план </w:t>
      </w:r>
    </w:p>
    <w:p w:rsidR="009E33DE" w:rsidRPr="009D4D10" w:rsidRDefault="009E33DE" w:rsidP="0061165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 год обучения</w:t>
      </w:r>
    </w:p>
    <w:p w:rsidR="009E33DE" w:rsidRDefault="009E33DE" w:rsidP="00611652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63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43"/>
        <w:gridCol w:w="2980"/>
        <w:gridCol w:w="837"/>
        <w:gridCol w:w="948"/>
        <w:gridCol w:w="1189"/>
        <w:gridCol w:w="2837"/>
      </w:tblGrid>
      <w:tr w:rsidR="009E33DE" w:rsidRPr="00180B1B">
        <w:tc>
          <w:tcPr>
            <w:tcW w:w="843" w:type="dxa"/>
          </w:tcPr>
          <w:p w:rsidR="009E33DE" w:rsidRPr="00180B1B" w:rsidRDefault="009E33DE" w:rsidP="00180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980" w:type="dxa"/>
          </w:tcPr>
          <w:p w:rsidR="009E33DE" w:rsidRPr="00180B1B" w:rsidRDefault="009E33DE" w:rsidP="00180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</w:rPr>
              <w:t>Название раздела, темы</w:t>
            </w:r>
          </w:p>
        </w:tc>
        <w:tc>
          <w:tcPr>
            <w:tcW w:w="2974" w:type="dxa"/>
            <w:gridSpan w:val="3"/>
          </w:tcPr>
          <w:p w:rsidR="009E33DE" w:rsidRPr="00180B1B" w:rsidRDefault="009E33DE" w:rsidP="00180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837" w:type="dxa"/>
          </w:tcPr>
          <w:p w:rsidR="009E33DE" w:rsidRPr="00180B1B" w:rsidRDefault="009E33DE" w:rsidP="00180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</w:rPr>
              <w:t>Форма аттестации/</w:t>
            </w:r>
          </w:p>
          <w:p w:rsidR="009E33DE" w:rsidRPr="00180B1B" w:rsidRDefault="009E33DE" w:rsidP="00180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</w:p>
        </w:tc>
      </w:tr>
      <w:tr w:rsidR="009E33DE" w:rsidRPr="00180B1B">
        <w:tc>
          <w:tcPr>
            <w:tcW w:w="843" w:type="dxa"/>
          </w:tcPr>
          <w:p w:rsidR="009E33DE" w:rsidRPr="00180B1B" w:rsidRDefault="009E33DE" w:rsidP="00180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</w:tcPr>
          <w:p w:rsidR="009E33DE" w:rsidRPr="00180B1B" w:rsidRDefault="009E33DE" w:rsidP="00180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" w:type="dxa"/>
          </w:tcPr>
          <w:p w:rsidR="009E33DE" w:rsidRPr="00180B1B" w:rsidRDefault="009E33DE" w:rsidP="00180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48" w:type="dxa"/>
          </w:tcPr>
          <w:p w:rsidR="009E33DE" w:rsidRPr="00180B1B" w:rsidRDefault="009E33DE" w:rsidP="00180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189" w:type="dxa"/>
          </w:tcPr>
          <w:p w:rsidR="009E33DE" w:rsidRPr="00180B1B" w:rsidRDefault="009E33DE" w:rsidP="00180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837" w:type="dxa"/>
          </w:tcPr>
          <w:p w:rsidR="009E33DE" w:rsidRPr="00180B1B" w:rsidRDefault="009E33DE" w:rsidP="00180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3DE" w:rsidRPr="00180B1B">
        <w:tc>
          <w:tcPr>
            <w:tcW w:w="843" w:type="dxa"/>
          </w:tcPr>
          <w:p w:rsidR="009E33DE" w:rsidRPr="00180B1B" w:rsidRDefault="009E33DE" w:rsidP="00180B1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</w:tcPr>
          <w:p w:rsidR="009E33DE" w:rsidRPr="00180B1B" w:rsidRDefault="009E33DE" w:rsidP="00180B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</w:rPr>
              <w:t xml:space="preserve">Что такое </w:t>
            </w:r>
            <w:r w:rsidRPr="00180B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Scratch</w:t>
            </w:r>
            <w:r w:rsidRPr="00180B1B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837" w:type="dxa"/>
          </w:tcPr>
          <w:p w:rsidR="009E33DE" w:rsidRPr="00180B1B" w:rsidRDefault="009E33DE" w:rsidP="00180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8" w:type="dxa"/>
          </w:tcPr>
          <w:p w:rsidR="009E33DE" w:rsidRPr="00180B1B" w:rsidRDefault="009E33DE" w:rsidP="00180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9" w:type="dxa"/>
          </w:tcPr>
          <w:p w:rsidR="009E33DE" w:rsidRPr="00180B1B" w:rsidRDefault="009E33DE" w:rsidP="00180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</w:tcPr>
          <w:p w:rsidR="009E33DE" w:rsidRPr="00180B1B" w:rsidRDefault="009E33DE" w:rsidP="00180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</w:p>
          <w:p w:rsidR="009E33DE" w:rsidRPr="00180B1B" w:rsidRDefault="009E33DE" w:rsidP="00180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</w:rPr>
              <w:t>Наблюдение,ответы на вопросы</w:t>
            </w:r>
          </w:p>
        </w:tc>
      </w:tr>
      <w:tr w:rsidR="009E33DE" w:rsidRPr="00180B1B">
        <w:tc>
          <w:tcPr>
            <w:tcW w:w="843" w:type="dxa"/>
          </w:tcPr>
          <w:p w:rsidR="009E33DE" w:rsidRPr="00180B1B" w:rsidRDefault="009E33DE" w:rsidP="00180B1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80" w:type="dxa"/>
          </w:tcPr>
          <w:p w:rsidR="009E33DE" w:rsidRPr="00180B1B" w:rsidRDefault="009E33DE" w:rsidP="00180B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со </w:t>
            </w:r>
            <w:r w:rsidRPr="00180B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Scratch</w:t>
            </w:r>
          </w:p>
        </w:tc>
        <w:tc>
          <w:tcPr>
            <w:tcW w:w="837" w:type="dxa"/>
          </w:tcPr>
          <w:p w:rsidR="009E33DE" w:rsidRPr="00180B1B" w:rsidRDefault="009E33DE" w:rsidP="00180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8" w:type="dxa"/>
          </w:tcPr>
          <w:p w:rsidR="009E33DE" w:rsidRPr="00180B1B" w:rsidRDefault="009E33DE" w:rsidP="00180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E33DE" w:rsidRPr="00180B1B" w:rsidRDefault="009E33DE" w:rsidP="00180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2837" w:type="dxa"/>
          </w:tcPr>
          <w:p w:rsidR="009E33DE" w:rsidRPr="00180B1B" w:rsidRDefault="009E33DE" w:rsidP="00180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</w:rPr>
              <w:t>Наблюдение, ответы на вопросы</w:t>
            </w:r>
          </w:p>
        </w:tc>
      </w:tr>
      <w:tr w:rsidR="009E33DE" w:rsidRPr="00180B1B">
        <w:tc>
          <w:tcPr>
            <w:tcW w:w="843" w:type="dxa"/>
          </w:tcPr>
          <w:p w:rsidR="009E33DE" w:rsidRPr="00180B1B" w:rsidRDefault="009E33DE" w:rsidP="00180B1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80" w:type="dxa"/>
          </w:tcPr>
          <w:p w:rsidR="009E33DE" w:rsidRPr="00180B1B" w:rsidRDefault="009E33DE" w:rsidP="00180B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</w:rPr>
              <w:t>Усложнение первого проекта</w:t>
            </w:r>
          </w:p>
        </w:tc>
        <w:tc>
          <w:tcPr>
            <w:tcW w:w="837" w:type="dxa"/>
          </w:tcPr>
          <w:p w:rsidR="009E33DE" w:rsidRPr="00180B1B" w:rsidRDefault="009E33DE" w:rsidP="00180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8" w:type="dxa"/>
          </w:tcPr>
          <w:p w:rsidR="009E33DE" w:rsidRPr="00180B1B" w:rsidRDefault="009E33DE" w:rsidP="00180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9E33DE" w:rsidRPr="00180B1B" w:rsidRDefault="009E33DE" w:rsidP="00180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7" w:type="dxa"/>
          </w:tcPr>
          <w:p w:rsidR="009E33DE" w:rsidRPr="00180B1B" w:rsidRDefault="009E33DE" w:rsidP="00180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</w:rPr>
              <w:t>Наблюдение, ответы на вопросы, демонстрация работ</w:t>
            </w:r>
          </w:p>
        </w:tc>
      </w:tr>
      <w:tr w:rsidR="009E33DE" w:rsidRPr="00180B1B">
        <w:tc>
          <w:tcPr>
            <w:tcW w:w="843" w:type="dxa"/>
          </w:tcPr>
          <w:p w:rsidR="009E33DE" w:rsidRPr="00180B1B" w:rsidRDefault="009E33DE" w:rsidP="00180B1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</w:tcPr>
          <w:p w:rsidR="009E33DE" w:rsidRPr="00180B1B" w:rsidRDefault="009E33DE" w:rsidP="00180B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</w:rPr>
              <w:t>Знакомство с эффектами</w:t>
            </w:r>
          </w:p>
        </w:tc>
        <w:tc>
          <w:tcPr>
            <w:tcW w:w="837" w:type="dxa"/>
          </w:tcPr>
          <w:p w:rsidR="009E33DE" w:rsidRPr="00180B1B" w:rsidRDefault="009E33DE" w:rsidP="00180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8" w:type="dxa"/>
          </w:tcPr>
          <w:p w:rsidR="009E33DE" w:rsidRPr="00180B1B" w:rsidRDefault="009E33DE" w:rsidP="00180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E33DE" w:rsidRPr="00180B1B" w:rsidRDefault="009E33DE" w:rsidP="00180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2837" w:type="dxa"/>
          </w:tcPr>
          <w:p w:rsidR="009E33DE" w:rsidRPr="00180B1B" w:rsidRDefault="009E33DE" w:rsidP="00180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</w:rPr>
              <w:t>Наблюдение, ответы на вопросы демонстрация работ</w:t>
            </w:r>
          </w:p>
        </w:tc>
      </w:tr>
      <w:tr w:rsidR="009E33DE" w:rsidRPr="00180B1B">
        <w:tc>
          <w:tcPr>
            <w:tcW w:w="843" w:type="dxa"/>
          </w:tcPr>
          <w:p w:rsidR="009E33DE" w:rsidRPr="00180B1B" w:rsidRDefault="009E33DE" w:rsidP="00180B1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</w:tcPr>
          <w:p w:rsidR="009E33DE" w:rsidRPr="00180B1B" w:rsidRDefault="009E33DE" w:rsidP="00180B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</w:rPr>
              <w:t>Знакомство с отрицательным числом</w:t>
            </w:r>
          </w:p>
        </w:tc>
        <w:tc>
          <w:tcPr>
            <w:tcW w:w="837" w:type="dxa"/>
          </w:tcPr>
          <w:p w:rsidR="009E33DE" w:rsidRPr="00180B1B" w:rsidRDefault="009E33DE" w:rsidP="00180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8" w:type="dxa"/>
          </w:tcPr>
          <w:p w:rsidR="009E33DE" w:rsidRPr="00180B1B" w:rsidRDefault="009E33DE" w:rsidP="00180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E33DE" w:rsidRPr="00180B1B" w:rsidRDefault="009E33DE" w:rsidP="00180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2837" w:type="dxa"/>
          </w:tcPr>
          <w:p w:rsidR="009E33DE" w:rsidRPr="00180B1B" w:rsidRDefault="009E33DE" w:rsidP="00180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</w:rPr>
              <w:t>Наблюдение, ответы на вопросы</w:t>
            </w:r>
          </w:p>
          <w:p w:rsidR="009E33DE" w:rsidRPr="00180B1B" w:rsidRDefault="009E33DE" w:rsidP="00180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</w:rPr>
              <w:t>демонстрация работ</w:t>
            </w:r>
          </w:p>
        </w:tc>
      </w:tr>
      <w:tr w:rsidR="009E33DE" w:rsidRPr="00180B1B">
        <w:tc>
          <w:tcPr>
            <w:tcW w:w="843" w:type="dxa"/>
          </w:tcPr>
          <w:p w:rsidR="009E33DE" w:rsidRPr="00180B1B" w:rsidRDefault="009E33DE" w:rsidP="00180B1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</w:tcPr>
          <w:p w:rsidR="009E33DE" w:rsidRPr="00180B1B" w:rsidRDefault="009E33DE" w:rsidP="00180B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</w:rPr>
              <w:t>Знакомство с пером</w:t>
            </w:r>
          </w:p>
        </w:tc>
        <w:tc>
          <w:tcPr>
            <w:tcW w:w="837" w:type="dxa"/>
          </w:tcPr>
          <w:p w:rsidR="009E33DE" w:rsidRPr="00180B1B" w:rsidRDefault="009E33DE" w:rsidP="00180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8" w:type="dxa"/>
          </w:tcPr>
          <w:p w:rsidR="009E33DE" w:rsidRPr="00180B1B" w:rsidRDefault="009E33DE" w:rsidP="00180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E33DE" w:rsidRPr="00180B1B" w:rsidRDefault="009E33DE" w:rsidP="00180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2837" w:type="dxa"/>
          </w:tcPr>
          <w:p w:rsidR="009E33DE" w:rsidRPr="00180B1B" w:rsidRDefault="009E33DE" w:rsidP="00180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</w:rPr>
              <w:t>Наблюдение, ответы на вопросы</w:t>
            </w:r>
          </w:p>
          <w:p w:rsidR="009E33DE" w:rsidRPr="00180B1B" w:rsidRDefault="009E33DE" w:rsidP="00180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</w:rPr>
              <w:t>демонстрация работ</w:t>
            </w:r>
          </w:p>
        </w:tc>
      </w:tr>
      <w:tr w:rsidR="009E33DE" w:rsidRPr="00180B1B">
        <w:tc>
          <w:tcPr>
            <w:tcW w:w="843" w:type="dxa"/>
          </w:tcPr>
          <w:p w:rsidR="009E33DE" w:rsidRPr="00180B1B" w:rsidRDefault="009E33DE" w:rsidP="00180B1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</w:tcPr>
          <w:p w:rsidR="009E33DE" w:rsidRPr="00180B1B" w:rsidRDefault="009E33DE" w:rsidP="00180B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</w:rPr>
              <w:t>Циклы</w:t>
            </w:r>
          </w:p>
        </w:tc>
        <w:tc>
          <w:tcPr>
            <w:tcW w:w="837" w:type="dxa"/>
          </w:tcPr>
          <w:p w:rsidR="009E33DE" w:rsidRPr="00180B1B" w:rsidRDefault="009E33DE" w:rsidP="00180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8" w:type="dxa"/>
          </w:tcPr>
          <w:p w:rsidR="009E33DE" w:rsidRPr="00180B1B" w:rsidRDefault="009E33DE" w:rsidP="00180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E33DE" w:rsidRPr="00180B1B" w:rsidRDefault="009E33DE" w:rsidP="00180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2837" w:type="dxa"/>
          </w:tcPr>
          <w:p w:rsidR="009E33DE" w:rsidRPr="00180B1B" w:rsidRDefault="009E33DE" w:rsidP="00180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</w:rPr>
              <w:t>Наблюдение, ответы на вопросы</w:t>
            </w:r>
          </w:p>
          <w:p w:rsidR="009E33DE" w:rsidRPr="00180B1B" w:rsidRDefault="009E33DE" w:rsidP="00180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</w:rPr>
              <w:t>демонстрация работ</w:t>
            </w:r>
          </w:p>
        </w:tc>
      </w:tr>
      <w:tr w:rsidR="009E33DE" w:rsidRPr="00180B1B">
        <w:tc>
          <w:tcPr>
            <w:tcW w:w="843" w:type="dxa"/>
          </w:tcPr>
          <w:p w:rsidR="009E33DE" w:rsidRPr="00180B1B" w:rsidRDefault="009E33DE" w:rsidP="00180B1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</w:tcPr>
          <w:p w:rsidR="009E33DE" w:rsidRPr="00180B1B" w:rsidRDefault="009E33DE" w:rsidP="00180B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</w:rPr>
              <w:t>Условный блок</w:t>
            </w:r>
          </w:p>
        </w:tc>
        <w:tc>
          <w:tcPr>
            <w:tcW w:w="837" w:type="dxa"/>
          </w:tcPr>
          <w:p w:rsidR="009E33DE" w:rsidRPr="00180B1B" w:rsidRDefault="009E33DE" w:rsidP="00180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8" w:type="dxa"/>
          </w:tcPr>
          <w:p w:rsidR="009E33DE" w:rsidRPr="00180B1B" w:rsidRDefault="009E33DE" w:rsidP="00180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E33DE" w:rsidRPr="00180B1B" w:rsidRDefault="009E33DE" w:rsidP="00180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2837" w:type="dxa"/>
          </w:tcPr>
          <w:p w:rsidR="009E33DE" w:rsidRPr="00180B1B" w:rsidRDefault="009E33DE" w:rsidP="00180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</w:rPr>
              <w:t>Наблюдение, ответы на вопросы</w:t>
            </w:r>
          </w:p>
          <w:p w:rsidR="009E33DE" w:rsidRPr="00180B1B" w:rsidRDefault="009E33DE" w:rsidP="00180B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</w:rPr>
              <w:t>демонстрация работ</w:t>
            </w:r>
          </w:p>
        </w:tc>
      </w:tr>
      <w:tr w:rsidR="009E33DE" w:rsidRPr="00180B1B">
        <w:tc>
          <w:tcPr>
            <w:tcW w:w="843" w:type="dxa"/>
          </w:tcPr>
          <w:p w:rsidR="009E33DE" w:rsidRPr="00180B1B" w:rsidRDefault="009E33DE" w:rsidP="00180B1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</w:tcPr>
          <w:p w:rsidR="009E33DE" w:rsidRPr="00180B1B" w:rsidRDefault="009E33DE" w:rsidP="00180B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</w:rPr>
              <w:t>Мультфильм «Акула и рыбка»</w:t>
            </w:r>
          </w:p>
        </w:tc>
        <w:tc>
          <w:tcPr>
            <w:tcW w:w="837" w:type="dxa"/>
          </w:tcPr>
          <w:p w:rsidR="009E33DE" w:rsidRPr="00180B1B" w:rsidRDefault="009E33DE" w:rsidP="00180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8" w:type="dxa"/>
          </w:tcPr>
          <w:p w:rsidR="009E33DE" w:rsidRPr="00180B1B" w:rsidRDefault="009E33DE" w:rsidP="00180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E33DE" w:rsidRPr="00180B1B" w:rsidRDefault="009E33DE" w:rsidP="00180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2837" w:type="dxa"/>
          </w:tcPr>
          <w:p w:rsidR="009E33DE" w:rsidRPr="00180B1B" w:rsidRDefault="009E33DE" w:rsidP="00180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</w:rPr>
              <w:t>Наблюдение, ответы на вопросы</w:t>
            </w:r>
          </w:p>
          <w:p w:rsidR="009E33DE" w:rsidRPr="00180B1B" w:rsidRDefault="009E33DE" w:rsidP="00180B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</w:rPr>
              <w:t>демонстрация работ</w:t>
            </w:r>
          </w:p>
        </w:tc>
      </w:tr>
      <w:tr w:rsidR="009E33DE" w:rsidRPr="00180B1B">
        <w:tc>
          <w:tcPr>
            <w:tcW w:w="843" w:type="dxa"/>
          </w:tcPr>
          <w:p w:rsidR="009E33DE" w:rsidRPr="00180B1B" w:rsidRDefault="009E33DE" w:rsidP="00180B1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</w:tcPr>
          <w:p w:rsidR="009E33DE" w:rsidRPr="00180B1B" w:rsidRDefault="009E33DE" w:rsidP="00180B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</w:rPr>
              <w:t>Что такое координаты х и у?</w:t>
            </w:r>
          </w:p>
        </w:tc>
        <w:tc>
          <w:tcPr>
            <w:tcW w:w="837" w:type="dxa"/>
          </w:tcPr>
          <w:p w:rsidR="009E33DE" w:rsidRPr="00180B1B" w:rsidRDefault="009E33DE" w:rsidP="00180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8" w:type="dxa"/>
          </w:tcPr>
          <w:p w:rsidR="009E33DE" w:rsidRPr="00180B1B" w:rsidRDefault="009E33DE" w:rsidP="00180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E33DE" w:rsidRPr="00180B1B" w:rsidRDefault="009E33DE" w:rsidP="00180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2837" w:type="dxa"/>
          </w:tcPr>
          <w:p w:rsidR="009E33DE" w:rsidRPr="00180B1B" w:rsidRDefault="009E33DE" w:rsidP="00180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</w:rPr>
              <w:t>Наблюдение, ответы на вопросы</w:t>
            </w:r>
          </w:p>
          <w:p w:rsidR="009E33DE" w:rsidRPr="00180B1B" w:rsidRDefault="009E33DE" w:rsidP="00180B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</w:rPr>
              <w:t>демонстрация работ</w:t>
            </w:r>
          </w:p>
        </w:tc>
      </w:tr>
      <w:tr w:rsidR="009E33DE" w:rsidRPr="00180B1B">
        <w:tc>
          <w:tcPr>
            <w:tcW w:w="843" w:type="dxa"/>
          </w:tcPr>
          <w:p w:rsidR="009E33DE" w:rsidRPr="00180B1B" w:rsidRDefault="009E33DE" w:rsidP="00180B1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</w:tcPr>
          <w:p w:rsidR="009E33DE" w:rsidRPr="00180B1B" w:rsidRDefault="009E33DE" w:rsidP="00180B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</w:rPr>
              <w:t>Мультфильм «Пико и приведение»</w:t>
            </w:r>
          </w:p>
        </w:tc>
        <w:tc>
          <w:tcPr>
            <w:tcW w:w="837" w:type="dxa"/>
          </w:tcPr>
          <w:p w:rsidR="009E33DE" w:rsidRPr="00180B1B" w:rsidRDefault="009E33DE" w:rsidP="00180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8" w:type="dxa"/>
          </w:tcPr>
          <w:p w:rsidR="009E33DE" w:rsidRPr="00180B1B" w:rsidRDefault="009E33DE" w:rsidP="00180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E33DE" w:rsidRPr="00180B1B" w:rsidRDefault="009E33DE" w:rsidP="00180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2837" w:type="dxa"/>
          </w:tcPr>
          <w:p w:rsidR="009E33DE" w:rsidRPr="00180B1B" w:rsidRDefault="009E33DE" w:rsidP="00180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</w:rPr>
              <w:t>Наблюдение, ответы на вопросы</w:t>
            </w:r>
          </w:p>
          <w:p w:rsidR="009E33DE" w:rsidRPr="00180B1B" w:rsidRDefault="009E33DE" w:rsidP="00180B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</w:rPr>
              <w:t>демонстрация работ</w:t>
            </w:r>
          </w:p>
        </w:tc>
      </w:tr>
      <w:tr w:rsidR="009E33DE" w:rsidRPr="00180B1B">
        <w:tc>
          <w:tcPr>
            <w:tcW w:w="843" w:type="dxa"/>
          </w:tcPr>
          <w:p w:rsidR="009E33DE" w:rsidRPr="00180B1B" w:rsidRDefault="009E33DE" w:rsidP="00180B1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</w:tcPr>
          <w:p w:rsidR="009E33DE" w:rsidRPr="00180B1B" w:rsidRDefault="009E33DE" w:rsidP="00180B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</w:rPr>
              <w:t>Игра «Лабиринт»</w:t>
            </w:r>
          </w:p>
        </w:tc>
        <w:tc>
          <w:tcPr>
            <w:tcW w:w="837" w:type="dxa"/>
          </w:tcPr>
          <w:p w:rsidR="009E33DE" w:rsidRPr="00180B1B" w:rsidRDefault="009E33DE" w:rsidP="00180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48" w:type="dxa"/>
          </w:tcPr>
          <w:p w:rsidR="009E33DE" w:rsidRPr="00180B1B" w:rsidRDefault="009E33DE" w:rsidP="00180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9" w:type="dxa"/>
          </w:tcPr>
          <w:p w:rsidR="009E33DE" w:rsidRPr="00180B1B" w:rsidRDefault="009E33DE" w:rsidP="00180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7" w:type="dxa"/>
          </w:tcPr>
          <w:p w:rsidR="009E33DE" w:rsidRPr="00180B1B" w:rsidRDefault="009E33DE" w:rsidP="00180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</w:rPr>
              <w:t>Наблюдение, ответы на вопросы</w:t>
            </w:r>
          </w:p>
          <w:p w:rsidR="009E33DE" w:rsidRPr="00180B1B" w:rsidRDefault="009E33DE" w:rsidP="00180B1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</w:rPr>
              <w:t>демонстрация работ</w:t>
            </w:r>
          </w:p>
        </w:tc>
      </w:tr>
      <w:tr w:rsidR="009E33DE" w:rsidRPr="00180B1B">
        <w:tc>
          <w:tcPr>
            <w:tcW w:w="843" w:type="dxa"/>
          </w:tcPr>
          <w:p w:rsidR="009E33DE" w:rsidRPr="00180B1B" w:rsidRDefault="009E33DE" w:rsidP="00180B1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</w:tcPr>
          <w:p w:rsidR="009E33DE" w:rsidRPr="00180B1B" w:rsidRDefault="009E33DE" w:rsidP="00180B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</w:rPr>
              <w:t>Игра «Кот - математик»</w:t>
            </w:r>
          </w:p>
        </w:tc>
        <w:tc>
          <w:tcPr>
            <w:tcW w:w="837" w:type="dxa"/>
          </w:tcPr>
          <w:p w:rsidR="009E33DE" w:rsidRPr="00180B1B" w:rsidRDefault="009E33DE" w:rsidP="00180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48" w:type="dxa"/>
          </w:tcPr>
          <w:p w:rsidR="009E33DE" w:rsidRPr="00180B1B" w:rsidRDefault="009E33DE" w:rsidP="00180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E33DE" w:rsidRPr="00180B1B" w:rsidRDefault="009E33DE" w:rsidP="00180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2837" w:type="dxa"/>
          </w:tcPr>
          <w:p w:rsidR="009E33DE" w:rsidRPr="00180B1B" w:rsidRDefault="009E33DE" w:rsidP="00180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</w:rPr>
              <w:t>Наблюдение, ответы на вопросы</w:t>
            </w:r>
          </w:p>
          <w:p w:rsidR="009E33DE" w:rsidRPr="00180B1B" w:rsidRDefault="009E33DE" w:rsidP="00180B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</w:rPr>
              <w:t>демонстрация работ</w:t>
            </w:r>
          </w:p>
        </w:tc>
      </w:tr>
      <w:tr w:rsidR="009E33DE" w:rsidRPr="00180B1B">
        <w:tc>
          <w:tcPr>
            <w:tcW w:w="843" w:type="dxa"/>
          </w:tcPr>
          <w:p w:rsidR="009E33DE" w:rsidRPr="00180B1B" w:rsidRDefault="009E33DE" w:rsidP="00180B1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</w:tcPr>
          <w:p w:rsidR="009E33DE" w:rsidRPr="00180B1B" w:rsidRDefault="009E33DE" w:rsidP="00180B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</w:rPr>
              <w:t>Игра «Вертолет»</w:t>
            </w:r>
          </w:p>
        </w:tc>
        <w:tc>
          <w:tcPr>
            <w:tcW w:w="837" w:type="dxa"/>
          </w:tcPr>
          <w:p w:rsidR="009E33DE" w:rsidRPr="00180B1B" w:rsidRDefault="009E33DE" w:rsidP="00180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48" w:type="dxa"/>
          </w:tcPr>
          <w:p w:rsidR="009E33DE" w:rsidRPr="00180B1B" w:rsidRDefault="009E33DE" w:rsidP="00180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E33DE" w:rsidRPr="00180B1B" w:rsidRDefault="009E33DE" w:rsidP="00180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2837" w:type="dxa"/>
          </w:tcPr>
          <w:p w:rsidR="009E33DE" w:rsidRPr="00180B1B" w:rsidRDefault="009E33DE" w:rsidP="00180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</w:rPr>
              <w:t>Наблюдение, ответы на вопросы</w:t>
            </w:r>
          </w:p>
          <w:p w:rsidR="009E33DE" w:rsidRPr="00180B1B" w:rsidRDefault="009E33DE" w:rsidP="00180B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</w:rPr>
              <w:t>демонстрация работ</w:t>
            </w:r>
          </w:p>
        </w:tc>
      </w:tr>
      <w:tr w:rsidR="009E33DE" w:rsidRPr="00180B1B">
        <w:tc>
          <w:tcPr>
            <w:tcW w:w="843" w:type="dxa"/>
          </w:tcPr>
          <w:p w:rsidR="009E33DE" w:rsidRPr="00180B1B" w:rsidRDefault="009E33DE" w:rsidP="00180B1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</w:tcPr>
          <w:p w:rsidR="009E33DE" w:rsidRPr="00180B1B" w:rsidRDefault="009E33DE" w:rsidP="00180B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</w:tc>
        <w:tc>
          <w:tcPr>
            <w:tcW w:w="837" w:type="dxa"/>
          </w:tcPr>
          <w:p w:rsidR="009E33DE" w:rsidRPr="00180B1B" w:rsidRDefault="009E33DE" w:rsidP="00180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8" w:type="dxa"/>
          </w:tcPr>
          <w:p w:rsidR="009E33DE" w:rsidRPr="00180B1B" w:rsidRDefault="009E33DE" w:rsidP="00180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9E33DE" w:rsidRPr="00180B1B" w:rsidRDefault="009E33DE" w:rsidP="00180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7" w:type="dxa"/>
          </w:tcPr>
          <w:p w:rsidR="009E33DE" w:rsidRPr="00180B1B" w:rsidRDefault="009E33DE" w:rsidP="00180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</w:rPr>
              <w:t>Наблюдение, ответы на вопросы</w:t>
            </w:r>
          </w:p>
          <w:p w:rsidR="009E33DE" w:rsidRPr="00180B1B" w:rsidRDefault="009E33DE" w:rsidP="00180B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</w:rPr>
              <w:t>демонстрация работ</w:t>
            </w:r>
          </w:p>
        </w:tc>
      </w:tr>
      <w:tr w:rsidR="009E33DE" w:rsidRPr="00180B1B">
        <w:tc>
          <w:tcPr>
            <w:tcW w:w="843" w:type="dxa"/>
          </w:tcPr>
          <w:p w:rsidR="009E33DE" w:rsidRPr="00180B1B" w:rsidRDefault="009E33DE" w:rsidP="00180B1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</w:tcPr>
          <w:p w:rsidR="009E33DE" w:rsidRPr="00180B1B" w:rsidRDefault="009E33DE" w:rsidP="00180B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</w:rPr>
              <w:t>Подготовка итогового проекта</w:t>
            </w:r>
          </w:p>
        </w:tc>
        <w:tc>
          <w:tcPr>
            <w:tcW w:w="837" w:type="dxa"/>
          </w:tcPr>
          <w:p w:rsidR="009E33DE" w:rsidRPr="00180B1B" w:rsidRDefault="009E33DE" w:rsidP="00180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48" w:type="dxa"/>
          </w:tcPr>
          <w:p w:rsidR="009E33DE" w:rsidRPr="00180B1B" w:rsidRDefault="009E33DE" w:rsidP="00180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9E33DE" w:rsidRPr="00180B1B" w:rsidRDefault="009E33DE" w:rsidP="00180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7" w:type="dxa"/>
          </w:tcPr>
          <w:p w:rsidR="009E33DE" w:rsidRPr="00180B1B" w:rsidRDefault="009E33DE" w:rsidP="00180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</w:rPr>
              <w:t>Результат работы</w:t>
            </w:r>
          </w:p>
        </w:tc>
      </w:tr>
      <w:tr w:rsidR="009E33DE" w:rsidRPr="00180B1B">
        <w:tc>
          <w:tcPr>
            <w:tcW w:w="843" w:type="dxa"/>
          </w:tcPr>
          <w:p w:rsidR="009E33DE" w:rsidRPr="00180B1B" w:rsidRDefault="009E33DE" w:rsidP="00180B1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80" w:type="dxa"/>
          </w:tcPr>
          <w:p w:rsidR="009E33DE" w:rsidRPr="00180B1B" w:rsidRDefault="009E33DE" w:rsidP="00180B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" w:type="dxa"/>
          </w:tcPr>
          <w:p w:rsidR="009E33DE" w:rsidRPr="00180B1B" w:rsidRDefault="009E33DE" w:rsidP="00180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48" w:type="dxa"/>
          </w:tcPr>
          <w:p w:rsidR="009E33DE" w:rsidRPr="00180B1B" w:rsidRDefault="009E33DE" w:rsidP="00180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189" w:type="dxa"/>
          </w:tcPr>
          <w:p w:rsidR="009E33DE" w:rsidRPr="00180B1B" w:rsidRDefault="009E33DE" w:rsidP="00180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</w:rPr>
              <w:t>26,5</w:t>
            </w:r>
          </w:p>
        </w:tc>
        <w:tc>
          <w:tcPr>
            <w:tcW w:w="2837" w:type="dxa"/>
          </w:tcPr>
          <w:p w:rsidR="009E33DE" w:rsidRPr="00180B1B" w:rsidRDefault="009E33DE" w:rsidP="00180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E33DE" w:rsidRDefault="009E33DE" w:rsidP="0061165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61003">
        <w:rPr>
          <w:rFonts w:ascii="Times New Roman" w:hAnsi="Times New Roman" w:cs="Times New Roman"/>
          <w:b/>
          <w:bCs/>
          <w:sz w:val="24"/>
          <w:szCs w:val="24"/>
        </w:rPr>
        <w:t>Содержание изучаемого курса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9E33DE" w:rsidRPr="00F61003" w:rsidRDefault="009E33DE" w:rsidP="00611652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61003">
        <w:rPr>
          <w:rFonts w:ascii="Times New Roman" w:hAnsi="Times New Roman" w:cs="Times New Roman"/>
          <w:sz w:val="24"/>
          <w:szCs w:val="24"/>
        </w:rPr>
        <w:t xml:space="preserve">Что такое </w:t>
      </w:r>
      <w:r w:rsidRPr="00F61003">
        <w:rPr>
          <w:rFonts w:ascii="Times New Roman" w:hAnsi="Times New Roman" w:cs="Times New Roman"/>
          <w:sz w:val="24"/>
          <w:szCs w:val="24"/>
          <w:lang w:val="en-US"/>
        </w:rPr>
        <w:t>Scratch</w:t>
      </w:r>
      <w:r w:rsidRPr="00F61003">
        <w:rPr>
          <w:rFonts w:ascii="Times New Roman" w:hAnsi="Times New Roman" w:cs="Times New Roman"/>
          <w:sz w:val="24"/>
          <w:szCs w:val="24"/>
        </w:rPr>
        <w:t>?</w:t>
      </w:r>
    </w:p>
    <w:p w:rsidR="009E33DE" w:rsidRPr="00F61003" w:rsidRDefault="009E33DE" w:rsidP="00611652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F61003">
        <w:rPr>
          <w:rFonts w:ascii="Times New Roman" w:hAnsi="Times New Roman" w:cs="Times New Roman"/>
          <w:sz w:val="24"/>
          <w:szCs w:val="24"/>
        </w:rPr>
        <w:t xml:space="preserve">Теория: </w:t>
      </w:r>
      <w:r w:rsidRPr="00F61003">
        <w:rPr>
          <w:sz w:val="24"/>
          <w:szCs w:val="24"/>
        </w:rPr>
        <w:t>Правила техники безопасности.Знакомство с программой кружка.</w:t>
      </w:r>
    </w:p>
    <w:p w:rsidR="009E33DE" w:rsidRPr="00F61003" w:rsidRDefault="009E33DE" w:rsidP="00611652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F61003">
        <w:rPr>
          <w:rFonts w:ascii="Times New Roman" w:hAnsi="Times New Roman" w:cs="Times New Roman"/>
          <w:sz w:val="24"/>
          <w:szCs w:val="24"/>
        </w:rPr>
        <w:t>Практика: Установка программы</w:t>
      </w:r>
    </w:p>
    <w:p w:rsidR="009E33DE" w:rsidRPr="00F61003" w:rsidRDefault="009E33DE" w:rsidP="00611652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61003">
        <w:rPr>
          <w:rFonts w:ascii="Times New Roman" w:hAnsi="Times New Roman" w:cs="Times New Roman"/>
          <w:sz w:val="24"/>
          <w:szCs w:val="24"/>
        </w:rPr>
        <w:t>Знакомство со  Scratch</w:t>
      </w:r>
    </w:p>
    <w:p w:rsidR="009E33DE" w:rsidRPr="00F61003" w:rsidRDefault="009E33DE" w:rsidP="00611652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F61003">
        <w:rPr>
          <w:rFonts w:ascii="Times New Roman" w:hAnsi="Times New Roman" w:cs="Times New Roman"/>
          <w:sz w:val="24"/>
          <w:szCs w:val="24"/>
        </w:rPr>
        <w:t>Теория: Знакомство с интерфейсом</w:t>
      </w:r>
    </w:p>
    <w:p w:rsidR="009E33DE" w:rsidRDefault="009E33DE" w:rsidP="00611652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F61003">
        <w:rPr>
          <w:rFonts w:ascii="Times New Roman" w:hAnsi="Times New Roman" w:cs="Times New Roman"/>
          <w:sz w:val="24"/>
          <w:szCs w:val="24"/>
        </w:rPr>
        <w:t>Практика:</w:t>
      </w:r>
      <w:r>
        <w:rPr>
          <w:rFonts w:ascii="Times New Roman" w:hAnsi="Times New Roman" w:cs="Times New Roman"/>
          <w:sz w:val="24"/>
          <w:szCs w:val="24"/>
        </w:rPr>
        <w:t xml:space="preserve"> Создание первого проекта, работа со блоками звука, с</w:t>
      </w:r>
      <w:r w:rsidRPr="00F61003">
        <w:rPr>
          <w:rFonts w:ascii="Times New Roman" w:hAnsi="Times New Roman" w:cs="Times New Roman"/>
          <w:sz w:val="24"/>
          <w:szCs w:val="24"/>
        </w:rPr>
        <w:t>оздание своего звука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E33DE" w:rsidRPr="004C65F2" w:rsidRDefault="009E33DE" w:rsidP="004C65F2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61003">
        <w:rPr>
          <w:rFonts w:ascii="Times New Roman" w:hAnsi="Times New Roman" w:cs="Times New Roman"/>
          <w:sz w:val="24"/>
          <w:szCs w:val="24"/>
        </w:rPr>
        <w:t>Усложнение первого проекта</w:t>
      </w:r>
    </w:p>
    <w:p w:rsidR="009E33DE" w:rsidRPr="00F61003" w:rsidRDefault="009E33DE" w:rsidP="00611652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F61003">
        <w:rPr>
          <w:rFonts w:ascii="Times New Roman" w:hAnsi="Times New Roman" w:cs="Times New Roman"/>
          <w:sz w:val="24"/>
          <w:szCs w:val="24"/>
        </w:rPr>
        <w:t>Практика: Создание автомобиля с пятью скоростями</w:t>
      </w:r>
    </w:p>
    <w:p w:rsidR="009E33DE" w:rsidRDefault="009E33DE" w:rsidP="00611652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61003">
        <w:rPr>
          <w:rFonts w:ascii="Times New Roman" w:hAnsi="Times New Roman" w:cs="Times New Roman"/>
          <w:sz w:val="24"/>
          <w:szCs w:val="24"/>
        </w:rPr>
        <w:t>Знакомство с эффектами</w:t>
      </w:r>
    </w:p>
    <w:p w:rsidR="009E33DE" w:rsidRDefault="009E33DE" w:rsidP="00611652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Теория: Виды эффектов в программе</w:t>
      </w:r>
    </w:p>
    <w:p w:rsidR="009E33DE" w:rsidRDefault="009E33DE" w:rsidP="00611652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Практика: Создание проекта с различными эффектами.</w:t>
      </w:r>
    </w:p>
    <w:p w:rsidR="009E33DE" w:rsidRDefault="009E33DE" w:rsidP="00611652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61003">
        <w:rPr>
          <w:rFonts w:ascii="Times New Roman" w:hAnsi="Times New Roman" w:cs="Times New Roman"/>
          <w:sz w:val="24"/>
          <w:szCs w:val="24"/>
        </w:rPr>
        <w:t>Знакомство с отрицательным числом</w:t>
      </w:r>
    </w:p>
    <w:p w:rsidR="009E33DE" w:rsidRDefault="009E33DE" w:rsidP="00611652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Теория: знакомство с отрицательным числом</w:t>
      </w:r>
    </w:p>
    <w:p w:rsidR="009E33DE" w:rsidRPr="00F61003" w:rsidRDefault="009E33DE" w:rsidP="00611652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Практика: Использование отрицательного числа в программе при создании игры</w:t>
      </w:r>
    </w:p>
    <w:p w:rsidR="009E33DE" w:rsidRPr="00F61003" w:rsidRDefault="009E33DE" w:rsidP="00611652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61003">
        <w:rPr>
          <w:rFonts w:ascii="Times New Roman" w:hAnsi="Times New Roman" w:cs="Times New Roman"/>
          <w:sz w:val="24"/>
          <w:szCs w:val="24"/>
        </w:rPr>
        <w:t>Знакомство с пером</w:t>
      </w:r>
    </w:p>
    <w:p w:rsidR="009E33DE" w:rsidRPr="00F61003" w:rsidRDefault="009E33DE" w:rsidP="00611652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F61003">
        <w:rPr>
          <w:rFonts w:ascii="Times New Roman" w:hAnsi="Times New Roman" w:cs="Times New Roman"/>
          <w:sz w:val="24"/>
          <w:szCs w:val="24"/>
        </w:rPr>
        <w:t>Теория: Знакомство с пером</w:t>
      </w:r>
    </w:p>
    <w:p w:rsidR="009E33DE" w:rsidRDefault="009E33DE" w:rsidP="00611652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F61003">
        <w:rPr>
          <w:rFonts w:ascii="Times New Roman" w:hAnsi="Times New Roman" w:cs="Times New Roman"/>
          <w:sz w:val="24"/>
          <w:szCs w:val="24"/>
        </w:rPr>
        <w:t>Практика: Рисование с помощью пера</w:t>
      </w:r>
    </w:p>
    <w:p w:rsidR="009E33DE" w:rsidRPr="00F61003" w:rsidRDefault="009E33DE" w:rsidP="00611652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61003">
        <w:rPr>
          <w:rFonts w:ascii="Times New Roman" w:hAnsi="Times New Roman" w:cs="Times New Roman"/>
          <w:sz w:val="24"/>
          <w:szCs w:val="24"/>
        </w:rPr>
        <w:t>Циклы</w:t>
      </w:r>
    </w:p>
    <w:p w:rsidR="009E33DE" w:rsidRDefault="009E33DE" w:rsidP="00611652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Теория: знакомство с циклами в программировании.</w:t>
      </w:r>
    </w:p>
    <w:p w:rsidR="009E33DE" w:rsidRDefault="009E33DE" w:rsidP="00611652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Практика: Создание различных  видов циклов</w:t>
      </w:r>
    </w:p>
    <w:p w:rsidR="009E33DE" w:rsidRPr="00F61003" w:rsidRDefault="009E33DE" w:rsidP="00611652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61003">
        <w:rPr>
          <w:rFonts w:ascii="Times New Roman" w:hAnsi="Times New Roman" w:cs="Times New Roman"/>
          <w:sz w:val="24"/>
          <w:szCs w:val="24"/>
        </w:rPr>
        <w:t>Условный блок</w:t>
      </w:r>
    </w:p>
    <w:p w:rsidR="009E33DE" w:rsidRDefault="009E33DE" w:rsidP="00611652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Теория: Знакомство с блоками.</w:t>
      </w:r>
    </w:p>
    <w:p w:rsidR="009E33DE" w:rsidRDefault="009E33DE" w:rsidP="00611652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Практика: использование блоков в игре.</w:t>
      </w:r>
    </w:p>
    <w:p w:rsidR="009E33DE" w:rsidRPr="00F61003" w:rsidRDefault="009E33DE" w:rsidP="00611652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61003">
        <w:rPr>
          <w:rFonts w:ascii="Times New Roman" w:hAnsi="Times New Roman" w:cs="Times New Roman"/>
          <w:sz w:val="24"/>
          <w:szCs w:val="24"/>
        </w:rPr>
        <w:t>Мультфильм «Акула и рыбка»</w:t>
      </w:r>
    </w:p>
    <w:p w:rsidR="009E33DE" w:rsidRPr="00F61003" w:rsidRDefault="009E33DE" w:rsidP="00611652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F61003">
        <w:rPr>
          <w:rFonts w:ascii="Times New Roman" w:hAnsi="Times New Roman" w:cs="Times New Roman"/>
          <w:sz w:val="24"/>
          <w:szCs w:val="24"/>
        </w:rPr>
        <w:t>Теория: Готовые объекты с интернета</w:t>
      </w:r>
    </w:p>
    <w:p w:rsidR="009E33DE" w:rsidRDefault="009E33DE" w:rsidP="00611652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F61003">
        <w:rPr>
          <w:rFonts w:ascii="Times New Roman" w:hAnsi="Times New Roman" w:cs="Times New Roman"/>
          <w:sz w:val="24"/>
          <w:szCs w:val="24"/>
        </w:rPr>
        <w:t>Практика: Создание мультфильма</w:t>
      </w:r>
    </w:p>
    <w:p w:rsidR="009E33DE" w:rsidRPr="00F61003" w:rsidRDefault="009E33DE" w:rsidP="00611652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61003">
        <w:rPr>
          <w:rFonts w:ascii="Times New Roman" w:hAnsi="Times New Roman" w:cs="Times New Roman"/>
          <w:sz w:val="24"/>
          <w:szCs w:val="24"/>
        </w:rPr>
        <w:t>Что такое координаты х и у?</w:t>
      </w:r>
    </w:p>
    <w:p w:rsidR="009E33DE" w:rsidRDefault="009E33DE" w:rsidP="00611652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Теория: Знакомство с координатами</w:t>
      </w:r>
    </w:p>
    <w:p w:rsidR="009E33DE" w:rsidRDefault="009E33DE" w:rsidP="00611652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Практика: Рисование по координатам</w:t>
      </w:r>
    </w:p>
    <w:p w:rsidR="009E33DE" w:rsidRDefault="009E33DE" w:rsidP="00611652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61003">
        <w:rPr>
          <w:rFonts w:ascii="Times New Roman" w:hAnsi="Times New Roman" w:cs="Times New Roman"/>
          <w:sz w:val="24"/>
          <w:szCs w:val="24"/>
        </w:rPr>
        <w:t>Мультфильм «Пико и приведение»</w:t>
      </w:r>
    </w:p>
    <w:p w:rsidR="009E33DE" w:rsidRDefault="009E33DE" w:rsidP="00611652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Теория: Знакомство с координатной плоскостью</w:t>
      </w:r>
    </w:p>
    <w:p w:rsidR="009E33DE" w:rsidRDefault="009E33DE" w:rsidP="00611652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Практика: Создание мультфильма</w:t>
      </w:r>
    </w:p>
    <w:p w:rsidR="009E33DE" w:rsidRDefault="009E33DE" w:rsidP="00611652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61003">
        <w:rPr>
          <w:rFonts w:ascii="Times New Roman" w:hAnsi="Times New Roman" w:cs="Times New Roman"/>
          <w:sz w:val="24"/>
          <w:szCs w:val="24"/>
        </w:rPr>
        <w:t>Игра «Лабиринт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9E33DE" w:rsidRDefault="009E33DE" w:rsidP="00611652">
      <w:pPr>
        <w:pStyle w:val="ListParagraph"/>
        <w:ind w:left="786"/>
        <w:rPr>
          <w:rFonts w:ascii="Times New Roman" w:hAnsi="Times New Roman" w:cs="Times New Roman"/>
          <w:sz w:val="24"/>
          <w:szCs w:val="24"/>
        </w:rPr>
      </w:pPr>
      <w:r w:rsidRPr="00A94989">
        <w:rPr>
          <w:rFonts w:ascii="Times New Roman" w:hAnsi="Times New Roman" w:cs="Times New Roman"/>
          <w:sz w:val="24"/>
          <w:szCs w:val="24"/>
        </w:rPr>
        <w:t>Практика</w:t>
      </w:r>
      <w:r>
        <w:rPr>
          <w:rFonts w:ascii="Times New Roman" w:hAnsi="Times New Roman" w:cs="Times New Roman"/>
          <w:sz w:val="24"/>
          <w:szCs w:val="24"/>
        </w:rPr>
        <w:t>: Создание игры</w:t>
      </w:r>
    </w:p>
    <w:p w:rsidR="009E33DE" w:rsidRPr="00A94989" w:rsidRDefault="009E33DE" w:rsidP="00611652">
      <w:pPr>
        <w:pStyle w:val="ListParagraph"/>
        <w:numPr>
          <w:ilvl w:val="0"/>
          <w:numId w:val="6"/>
        </w:numPr>
      </w:pPr>
      <w:r>
        <w:rPr>
          <w:rFonts w:ascii="Times New Roman" w:hAnsi="Times New Roman" w:cs="Times New Roman"/>
          <w:b/>
          <w:bCs/>
          <w:sz w:val="24"/>
          <w:szCs w:val="24"/>
        </w:rPr>
        <w:t>Игра «Кот - математик»</w:t>
      </w:r>
    </w:p>
    <w:p w:rsidR="009E33DE" w:rsidRDefault="009E33DE" w:rsidP="00611652">
      <w:pPr>
        <w:pStyle w:val="ListParagraph"/>
        <w:ind w:left="78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Теория: Переменные.</w:t>
      </w:r>
    </w:p>
    <w:p w:rsidR="009E33DE" w:rsidRDefault="009E33DE" w:rsidP="00611652">
      <w:pPr>
        <w:pStyle w:val="ListParagraph"/>
        <w:ind w:left="78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Практика: Создание игры</w:t>
      </w:r>
    </w:p>
    <w:p w:rsidR="009E33DE" w:rsidRPr="00A94989" w:rsidRDefault="009E33DE" w:rsidP="00611652">
      <w:pPr>
        <w:pStyle w:val="ListParagraph"/>
        <w:numPr>
          <w:ilvl w:val="0"/>
          <w:numId w:val="6"/>
        </w:numPr>
      </w:pPr>
      <w:r>
        <w:rPr>
          <w:rFonts w:ascii="Times New Roman" w:hAnsi="Times New Roman" w:cs="Times New Roman"/>
          <w:b/>
          <w:bCs/>
          <w:sz w:val="24"/>
          <w:szCs w:val="24"/>
        </w:rPr>
        <w:t>Игра «Вертолет»</w:t>
      </w:r>
    </w:p>
    <w:p w:rsidR="009E33DE" w:rsidRDefault="009E33DE" w:rsidP="00611652">
      <w:pPr>
        <w:pStyle w:val="ListParagraph"/>
        <w:ind w:left="78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Теория: Создание спрайтов</w:t>
      </w:r>
    </w:p>
    <w:p w:rsidR="009E33DE" w:rsidRDefault="009E33DE" w:rsidP="00611652">
      <w:pPr>
        <w:pStyle w:val="ListParagraph"/>
        <w:ind w:left="78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A94989">
        <w:rPr>
          <w:rFonts w:ascii="Times New Roman" w:hAnsi="Times New Roman" w:cs="Times New Roman"/>
          <w:sz w:val="24"/>
          <w:szCs w:val="24"/>
        </w:rPr>
        <w:t>рактика:</w:t>
      </w:r>
      <w:r>
        <w:rPr>
          <w:rFonts w:ascii="Times New Roman" w:hAnsi="Times New Roman" w:cs="Times New Roman"/>
          <w:sz w:val="24"/>
          <w:szCs w:val="24"/>
        </w:rPr>
        <w:t xml:space="preserve"> Программирование спрайтов, создание игры</w:t>
      </w:r>
    </w:p>
    <w:p w:rsidR="009E33DE" w:rsidRPr="00A94989" w:rsidRDefault="009E33DE" w:rsidP="00611652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Викторина</w:t>
      </w:r>
    </w:p>
    <w:p w:rsidR="009E33DE" w:rsidRDefault="009E33DE" w:rsidP="00611652">
      <w:pPr>
        <w:pStyle w:val="ListParagraph"/>
        <w:ind w:left="786"/>
        <w:rPr>
          <w:rFonts w:ascii="Times New Roman" w:hAnsi="Times New Roman" w:cs="Times New Roman"/>
          <w:sz w:val="24"/>
          <w:szCs w:val="24"/>
        </w:rPr>
      </w:pPr>
      <w:r w:rsidRPr="00A94989">
        <w:rPr>
          <w:rFonts w:ascii="Times New Roman" w:hAnsi="Times New Roman" w:cs="Times New Roman"/>
          <w:sz w:val="24"/>
          <w:szCs w:val="24"/>
        </w:rPr>
        <w:t>Практика: Создание викторин</w:t>
      </w:r>
    </w:p>
    <w:p w:rsidR="009E33DE" w:rsidRPr="004C65F2" w:rsidRDefault="009E33DE" w:rsidP="004C65F2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Подготовка итогового проекта</w:t>
      </w:r>
    </w:p>
    <w:p w:rsidR="009E33DE" w:rsidRDefault="009E33DE" w:rsidP="00611652">
      <w:pPr>
        <w:pStyle w:val="ListParagraph"/>
        <w:ind w:left="78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Практика: создание мультфильмов, игр.</w:t>
      </w:r>
    </w:p>
    <w:p w:rsidR="009E33DE" w:rsidRPr="00F61003" w:rsidRDefault="009E33DE" w:rsidP="004C65F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61003">
        <w:rPr>
          <w:rFonts w:ascii="Times New Roman" w:hAnsi="Times New Roman" w:cs="Times New Roman"/>
          <w:b/>
          <w:bCs/>
          <w:sz w:val="24"/>
          <w:szCs w:val="24"/>
        </w:rPr>
        <w:t>Ожидаемые результаты обучения по программе</w:t>
      </w:r>
    </w:p>
    <w:p w:rsidR="009E33DE" w:rsidRPr="00F61003" w:rsidRDefault="009E33DE" w:rsidP="004C65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1003">
        <w:rPr>
          <w:rFonts w:ascii="Times New Roman" w:hAnsi="Times New Roman" w:cs="Times New Roman"/>
          <w:sz w:val="24"/>
          <w:szCs w:val="24"/>
          <w:u w:val="single"/>
        </w:rPr>
        <w:t>1 год обучения</w:t>
      </w:r>
      <w:r w:rsidRPr="00F61003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9E33DE" w:rsidRPr="00F61003" w:rsidRDefault="009E33DE" w:rsidP="004C65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1003">
        <w:rPr>
          <w:rFonts w:ascii="Times New Roman" w:hAnsi="Times New Roman" w:cs="Times New Roman"/>
          <w:sz w:val="24"/>
          <w:szCs w:val="24"/>
        </w:rPr>
        <w:t xml:space="preserve">Учащиеся овладевают следующими знаниями, умениями и способами деятельности: </w:t>
      </w:r>
    </w:p>
    <w:p w:rsidR="009E33DE" w:rsidRPr="00F61003" w:rsidRDefault="009E33DE" w:rsidP="004C65F2">
      <w:pPr>
        <w:numPr>
          <w:ilvl w:val="0"/>
          <w:numId w:val="4"/>
        </w:numPr>
        <w:spacing w:after="0" w:line="24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F61003">
        <w:rPr>
          <w:rFonts w:ascii="Times New Roman" w:hAnsi="Times New Roman" w:cs="Times New Roman"/>
          <w:sz w:val="24"/>
          <w:szCs w:val="24"/>
        </w:rPr>
        <w:t>знают принципы и структуру Scratch проектов, формы представления и управления информацией в проектах;</w:t>
      </w:r>
    </w:p>
    <w:p w:rsidR="009E33DE" w:rsidRPr="00F61003" w:rsidRDefault="009E33DE" w:rsidP="004C65F2">
      <w:pPr>
        <w:numPr>
          <w:ilvl w:val="0"/>
          <w:numId w:val="4"/>
        </w:numPr>
        <w:spacing w:after="0" w:line="24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F61003">
        <w:rPr>
          <w:rFonts w:ascii="Times New Roman" w:hAnsi="Times New Roman" w:cs="Times New Roman"/>
          <w:sz w:val="24"/>
          <w:szCs w:val="24"/>
        </w:rPr>
        <w:t>умеют спроектировать, изготовить и разместить в сети или подготовить для иной формы представления Scratch проекты;</w:t>
      </w:r>
    </w:p>
    <w:p w:rsidR="009E33DE" w:rsidRPr="00F61003" w:rsidRDefault="009E33DE" w:rsidP="004C65F2">
      <w:pPr>
        <w:numPr>
          <w:ilvl w:val="0"/>
          <w:numId w:val="4"/>
        </w:numPr>
        <w:spacing w:after="0" w:line="24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F61003">
        <w:rPr>
          <w:rFonts w:ascii="Times New Roman" w:hAnsi="Times New Roman" w:cs="Times New Roman"/>
          <w:sz w:val="24"/>
          <w:szCs w:val="24"/>
        </w:rPr>
        <w:t xml:space="preserve">владеют способами работы с изученными программами; </w:t>
      </w:r>
    </w:p>
    <w:p w:rsidR="009E33DE" w:rsidRPr="00F61003" w:rsidRDefault="009E33DE" w:rsidP="004C65F2">
      <w:pPr>
        <w:numPr>
          <w:ilvl w:val="0"/>
          <w:numId w:val="4"/>
        </w:numPr>
        <w:spacing w:after="0" w:line="24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F61003">
        <w:rPr>
          <w:rFonts w:ascii="Times New Roman" w:hAnsi="Times New Roman" w:cs="Times New Roman"/>
          <w:sz w:val="24"/>
          <w:szCs w:val="24"/>
        </w:rPr>
        <w:t xml:space="preserve">знают и умеют применять при создании Scratch проектов основные принципы композиции и колористики; </w:t>
      </w:r>
    </w:p>
    <w:p w:rsidR="009E33DE" w:rsidRPr="00F61003" w:rsidRDefault="009E33DE" w:rsidP="004C65F2">
      <w:pPr>
        <w:numPr>
          <w:ilvl w:val="0"/>
          <w:numId w:val="4"/>
        </w:numPr>
        <w:spacing w:after="0" w:line="24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F61003">
        <w:rPr>
          <w:rFonts w:ascii="Times New Roman" w:hAnsi="Times New Roman" w:cs="Times New Roman"/>
          <w:sz w:val="24"/>
          <w:szCs w:val="24"/>
        </w:rPr>
        <w:t>способны осуществлять рефлексивную деятельность, оценивать свои результаты, корректировать дальнейшую деятельность по разработке Scratch проектов.</w:t>
      </w:r>
    </w:p>
    <w:p w:rsidR="009E33DE" w:rsidRPr="003B3481" w:rsidRDefault="009E33DE" w:rsidP="003B3481">
      <w:pPr>
        <w:pStyle w:val="ListParagraph"/>
        <w:spacing w:after="0"/>
        <w:ind w:left="144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3B3481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Календарный учебный график</w:t>
      </w:r>
    </w:p>
    <w:p w:rsidR="009E33DE" w:rsidRPr="003B3481" w:rsidRDefault="009E33DE" w:rsidP="003B3481">
      <w:pPr>
        <w:pStyle w:val="ListParagraph"/>
        <w:spacing w:after="0"/>
        <w:ind w:left="1440"/>
        <w:jc w:val="center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3B3481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1 год обучения</w:t>
      </w:r>
    </w:p>
    <w:p w:rsidR="009E33DE" w:rsidRPr="003B3481" w:rsidRDefault="009E33DE" w:rsidP="003B3481">
      <w:pPr>
        <w:pStyle w:val="ListParagraph"/>
        <w:numPr>
          <w:ilvl w:val="0"/>
          <w:numId w:val="4"/>
        </w:numPr>
        <w:spacing w:after="0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08"/>
        <w:gridCol w:w="852"/>
        <w:gridCol w:w="850"/>
        <w:gridCol w:w="992"/>
        <w:gridCol w:w="1276"/>
        <w:gridCol w:w="709"/>
        <w:gridCol w:w="2482"/>
        <w:gridCol w:w="1203"/>
        <w:gridCol w:w="1525"/>
      </w:tblGrid>
      <w:tr w:rsidR="009E33DE" w:rsidRPr="00180B1B">
        <w:tc>
          <w:tcPr>
            <w:tcW w:w="708" w:type="dxa"/>
          </w:tcPr>
          <w:p w:rsidR="009E33DE" w:rsidRPr="00180B1B" w:rsidRDefault="009E33DE" w:rsidP="00180B1B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180B1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852" w:type="dxa"/>
          </w:tcPr>
          <w:p w:rsidR="009E33DE" w:rsidRPr="00180B1B" w:rsidRDefault="009E33DE" w:rsidP="00180B1B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180B1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Месяц</w:t>
            </w:r>
          </w:p>
        </w:tc>
        <w:tc>
          <w:tcPr>
            <w:tcW w:w="850" w:type="dxa"/>
          </w:tcPr>
          <w:p w:rsidR="009E33DE" w:rsidRPr="00180B1B" w:rsidRDefault="009E33DE" w:rsidP="00180B1B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180B1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Число</w:t>
            </w:r>
          </w:p>
        </w:tc>
        <w:tc>
          <w:tcPr>
            <w:tcW w:w="992" w:type="dxa"/>
          </w:tcPr>
          <w:p w:rsidR="009E33DE" w:rsidRPr="00180B1B" w:rsidRDefault="009E33DE" w:rsidP="00180B1B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180B1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Время проведения</w:t>
            </w:r>
          </w:p>
        </w:tc>
        <w:tc>
          <w:tcPr>
            <w:tcW w:w="1276" w:type="dxa"/>
          </w:tcPr>
          <w:p w:rsidR="009E33DE" w:rsidRPr="00180B1B" w:rsidRDefault="009E33DE" w:rsidP="00180B1B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180B1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Форма занятий</w:t>
            </w:r>
          </w:p>
        </w:tc>
        <w:tc>
          <w:tcPr>
            <w:tcW w:w="709" w:type="dxa"/>
          </w:tcPr>
          <w:p w:rsidR="009E33DE" w:rsidRPr="00180B1B" w:rsidRDefault="009E33DE" w:rsidP="00180B1B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180B1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Кол-во</w:t>
            </w:r>
          </w:p>
          <w:p w:rsidR="009E33DE" w:rsidRPr="00180B1B" w:rsidRDefault="009E33DE" w:rsidP="00180B1B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180B1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часов</w:t>
            </w:r>
          </w:p>
        </w:tc>
        <w:tc>
          <w:tcPr>
            <w:tcW w:w="2482" w:type="dxa"/>
          </w:tcPr>
          <w:p w:rsidR="009E33DE" w:rsidRPr="00180B1B" w:rsidRDefault="009E33DE" w:rsidP="00180B1B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180B1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занятий</w:t>
            </w:r>
          </w:p>
        </w:tc>
        <w:tc>
          <w:tcPr>
            <w:tcW w:w="1203" w:type="dxa"/>
          </w:tcPr>
          <w:p w:rsidR="009E33DE" w:rsidRPr="00180B1B" w:rsidRDefault="009E33DE" w:rsidP="00180B1B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180B1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Место проведения</w:t>
            </w:r>
          </w:p>
        </w:tc>
        <w:tc>
          <w:tcPr>
            <w:tcW w:w="1525" w:type="dxa"/>
          </w:tcPr>
          <w:p w:rsidR="009E33DE" w:rsidRPr="00180B1B" w:rsidRDefault="009E33DE" w:rsidP="00180B1B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180B1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Форма контроля</w:t>
            </w:r>
          </w:p>
        </w:tc>
      </w:tr>
      <w:tr w:rsidR="009E33DE" w:rsidRPr="00180B1B">
        <w:tc>
          <w:tcPr>
            <w:tcW w:w="10597" w:type="dxa"/>
            <w:gridSpan w:val="9"/>
          </w:tcPr>
          <w:p w:rsidR="009E33DE" w:rsidRPr="00180B1B" w:rsidRDefault="009E33DE" w:rsidP="00180B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0B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1.Что такое </w:t>
            </w:r>
            <w:r w:rsidRPr="00180B1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Scratch</w:t>
            </w:r>
            <w:r w:rsidRPr="00180B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?</w:t>
            </w:r>
          </w:p>
        </w:tc>
      </w:tr>
      <w:tr w:rsidR="009E33DE" w:rsidRPr="00180B1B">
        <w:tc>
          <w:tcPr>
            <w:tcW w:w="708" w:type="dxa"/>
          </w:tcPr>
          <w:p w:rsidR="009E33DE" w:rsidRPr="00180B1B" w:rsidRDefault="009E33DE" w:rsidP="00180B1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2" w:type="dxa"/>
          </w:tcPr>
          <w:p w:rsidR="009E33DE" w:rsidRPr="00180B1B" w:rsidRDefault="009E33DE" w:rsidP="00180B1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850" w:type="dxa"/>
          </w:tcPr>
          <w:p w:rsidR="009E33DE" w:rsidRPr="00180B1B" w:rsidRDefault="009E33DE" w:rsidP="00180B1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992" w:type="dxa"/>
          </w:tcPr>
          <w:p w:rsidR="009E33DE" w:rsidRPr="00180B1B" w:rsidRDefault="009E33DE" w:rsidP="00180B1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13.10-13.50</w:t>
            </w:r>
          </w:p>
        </w:tc>
        <w:tc>
          <w:tcPr>
            <w:tcW w:w="1276" w:type="dxa"/>
          </w:tcPr>
          <w:p w:rsidR="009E33DE" w:rsidRPr="00180B1B" w:rsidRDefault="009E33DE" w:rsidP="00180B1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беседа</w:t>
            </w:r>
          </w:p>
        </w:tc>
        <w:tc>
          <w:tcPr>
            <w:tcW w:w="709" w:type="dxa"/>
          </w:tcPr>
          <w:p w:rsidR="009E33DE" w:rsidRPr="00180B1B" w:rsidRDefault="009E33DE" w:rsidP="00180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82" w:type="dxa"/>
          </w:tcPr>
          <w:p w:rsidR="009E33DE" w:rsidRPr="00180B1B" w:rsidRDefault="009E33DE" w:rsidP="00180B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</w:rPr>
              <w:t>Инструктаж Установка программы.</w:t>
            </w:r>
          </w:p>
        </w:tc>
        <w:tc>
          <w:tcPr>
            <w:tcW w:w="1203" w:type="dxa"/>
          </w:tcPr>
          <w:p w:rsidR="009E33DE" w:rsidRPr="00180B1B" w:rsidRDefault="009E33DE" w:rsidP="00180B1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Точка роста</w:t>
            </w:r>
          </w:p>
        </w:tc>
        <w:tc>
          <w:tcPr>
            <w:tcW w:w="1525" w:type="dxa"/>
          </w:tcPr>
          <w:p w:rsidR="009E33DE" w:rsidRPr="00180B1B" w:rsidRDefault="009E33DE" w:rsidP="00180B1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анкетирование</w:t>
            </w:r>
          </w:p>
        </w:tc>
      </w:tr>
      <w:tr w:rsidR="009E33DE" w:rsidRPr="00180B1B">
        <w:tc>
          <w:tcPr>
            <w:tcW w:w="10597" w:type="dxa"/>
            <w:gridSpan w:val="9"/>
          </w:tcPr>
          <w:p w:rsidR="009E33DE" w:rsidRPr="00180B1B" w:rsidRDefault="009E33DE" w:rsidP="00180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0B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2.Знакомство со </w:t>
            </w:r>
            <w:r w:rsidRPr="00180B1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Scratch</w:t>
            </w:r>
          </w:p>
        </w:tc>
      </w:tr>
      <w:tr w:rsidR="009E33DE" w:rsidRPr="00180B1B">
        <w:tc>
          <w:tcPr>
            <w:tcW w:w="708" w:type="dxa"/>
          </w:tcPr>
          <w:p w:rsidR="009E33DE" w:rsidRPr="00180B1B" w:rsidRDefault="009E33DE" w:rsidP="00180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2" w:type="dxa"/>
          </w:tcPr>
          <w:p w:rsidR="009E33DE" w:rsidRPr="00180B1B" w:rsidRDefault="009E33DE" w:rsidP="00180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850" w:type="dxa"/>
          </w:tcPr>
          <w:p w:rsidR="009E33DE" w:rsidRPr="00180B1B" w:rsidRDefault="009E33DE" w:rsidP="00180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09</w:t>
            </w:r>
          </w:p>
        </w:tc>
        <w:tc>
          <w:tcPr>
            <w:tcW w:w="992" w:type="dxa"/>
          </w:tcPr>
          <w:p w:rsidR="009E33DE" w:rsidRPr="00180B1B" w:rsidRDefault="009E33DE" w:rsidP="00180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13.10-13.50</w:t>
            </w:r>
          </w:p>
        </w:tc>
        <w:tc>
          <w:tcPr>
            <w:tcW w:w="1276" w:type="dxa"/>
          </w:tcPr>
          <w:p w:rsidR="009E33DE" w:rsidRPr="00180B1B" w:rsidRDefault="009E33DE" w:rsidP="00180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Беседа, корструирование</w:t>
            </w:r>
          </w:p>
        </w:tc>
        <w:tc>
          <w:tcPr>
            <w:tcW w:w="709" w:type="dxa"/>
          </w:tcPr>
          <w:p w:rsidR="009E33DE" w:rsidRPr="00180B1B" w:rsidRDefault="009E33DE" w:rsidP="00180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482" w:type="dxa"/>
          </w:tcPr>
          <w:p w:rsidR="009E33DE" w:rsidRPr="00180B1B" w:rsidRDefault="009E33DE" w:rsidP="00180B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</w:rPr>
              <w:t>Знакомство с интерфейсом</w:t>
            </w:r>
          </w:p>
        </w:tc>
        <w:tc>
          <w:tcPr>
            <w:tcW w:w="1203" w:type="dxa"/>
          </w:tcPr>
          <w:p w:rsidR="009E33DE" w:rsidRPr="00180B1B" w:rsidRDefault="009E33DE" w:rsidP="00180B1B">
            <w:pPr>
              <w:spacing w:after="0" w:line="240" w:lineRule="auto"/>
              <w:rPr>
                <w:sz w:val="20"/>
                <w:szCs w:val="20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Точка роста</w:t>
            </w:r>
          </w:p>
        </w:tc>
        <w:tc>
          <w:tcPr>
            <w:tcW w:w="1525" w:type="dxa"/>
          </w:tcPr>
          <w:p w:rsidR="009E33DE" w:rsidRPr="00180B1B" w:rsidRDefault="009E33DE" w:rsidP="00180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</w:rPr>
              <w:t>Наблюдение, индивидуальный</w:t>
            </w:r>
          </w:p>
        </w:tc>
      </w:tr>
      <w:tr w:rsidR="009E33DE" w:rsidRPr="00180B1B">
        <w:tc>
          <w:tcPr>
            <w:tcW w:w="708" w:type="dxa"/>
          </w:tcPr>
          <w:p w:rsidR="009E33DE" w:rsidRPr="00180B1B" w:rsidRDefault="009E33DE" w:rsidP="00180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2" w:type="dxa"/>
          </w:tcPr>
          <w:p w:rsidR="009E33DE" w:rsidRPr="00180B1B" w:rsidRDefault="009E33DE" w:rsidP="00180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850" w:type="dxa"/>
          </w:tcPr>
          <w:p w:rsidR="009E33DE" w:rsidRPr="00180B1B" w:rsidRDefault="009E33DE" w:rsidP="00180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992" w:type="dxa"/>
          </w:tcPr>
          <w:p w:rsidR="009E33DE" w:rsidRPr="00180B1B" w:rsidRDefault="009E33DE" w:rsidP="00180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13.10-13.50</w:t>
            </w:r>
          </w:p>
        </w:tc>
        <w:tc>
          <w:tcPr>
            <w:tcW w:w="1276" w:type="dxa"/>
          </w:tcPr>
          <w:p w:rsidR="009E33DE" w:rsidRPr="00180B1B" w:rsidRDefault="009E33DE" w:rsidP="00180B1B">
            <w:pPr>
              <w:spacing w:after="0" w:line="240" w:lineRule="auto"/>
              <w:rPr>
                <w:sz w:val="20"/>
                <w:szCs w:val="20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Беседа, корструирование</w:t>
            </w:r>
          </w:p>
        </w:tc>
        <w:tc>
          <w:tcPr>
            <w:tcW w:w="709" w:type="dxa"/>
          </w:tcPr>
          <w:p w:rsidR="009E33DE" w:rsidRPr="00180B1B" w:rsidRDefault="009E33DE" w:rsidP="00180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2482" w:type="dxa"/>
          </w:tcPr>
          <w:p w:rsidR="009E33DE" w:rsidRPr="00180B1B" w:rsidRDefault="009E33DE" w:rsidP="00180B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</w:rPr>
              <w:t>Первый проект</w:t>
            </w:r>
          </w:p>
        </w:tc>
        <w:tc>
          <w:tcPr>
            <w:tcW w:w="1203" w:type="dxa"/>
          </w:tcPr>
          <w:p w:rsidR="009E33DE" w:rsidRPr="00180B1B" w:rsidRDefault="009E33DE" w:rsidP="00180B1B">
            <w:pPr>
              <w:spacing w:after="0" w:line="240" w:lineRule="auto"/>
              <w:rPr>
                <w:sz w:val="20"/>
                <w:szCs w:val="20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Точка роста</w:t>
            </w:r>
          </w:p>
        </w:tc>
        <w:tc>
          <w:tcPr>
            <w:tcW w:w="1525" w:type="dxa"/>
          </w:tcPr>
          <w:p w:rsidR="009E33DE" w:rsidRPr="00180B1B" w:rsidRDefault="009E33DE" w:rsidP="00180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</w:rPr>
              <w:t>Наблюдение, индивидуальный</w:t>
            </w:r>
          </w:p>
        </w:tc>
      </w:tr>
      <w:tr w:rsidR="009E33DE" w:rsidRPr="00180B1B">
        <w:tc>
          <w:tcPr>
            <w:tcW w:w="10597" w:type="dxa"/>
            <w:gridSpan w:val="9"/>
          </w:tcPr>
          <w:p w:rsidR="009E33DE" w:rsidRPr="00180B1B" w:rsidRDefault="009E33DE" w:rsidP="00180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0B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3.Усложнение первого проекта</w:t>
            </w:r>
          </w:p>
        </w:tc>
      </w:tr>
      <w:tr w:rsidR="009E33DE" w:rsidRPr="00180B1B">
        <w:tc>
          <w:tcPr>
            <w:tcW w:w="708" w:type="dxa"/>
          </w:tcPr>
          <w:p w:rsidR="009E33DE" w:rsidRPr="00180B1B" w:rsidRDefault="009E33DE" w:rsidP="00180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52" w:type="dxa"/>
          </w:tcPr>
          <w:p w:rsidR="009E33DE" w:rsidRPr="00180B1B" w:rsidRDefault="009E33DE" w:rsidP="00180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850" w:type="dxa"/>
          </w:tcPr>
          <w:p w:rsidR="009E33DE" w:rsidRPr="00180B1B" w:rsidRDefault="009E33DE" w:rsidP="00180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992" w:type="dxa"/>
          </w:tcPr>
          <w:p w:rsidR="009E33DE" w:rsidRPr="00180B1B" w:rsidRDefault="009E33DE" w:rsidP="00180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13.10-13.50</w:t>
            </w:r>
          </w:p>
        </w:tc>
        <w:tc>
          <w:tcPr>
            <w:tcW w:w="1276" w:type="dxa"/>
          </w:tcPr>
          <w:p w:rsidR="009E33DE" w:rsidRPr="00180B1B" w:rsidRDefault="009E33DE" w:rsidP="00180B1B">
            <w:pPr>
              <w:spacing w:after="0" w:line="240" w:lineRule="auto"/>
              <w:rPr>
                <w:sz w:val="20"/>
                <w:szCs w:val="20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Беседа, корструирование</w:t>
            </w:r>
          </w:p>
        </w:tc>
        <w:tc>
          <w:tcPr>
            <w:tcW w:w="709" w:type="dxa"/>
          </w:tcPr>
          <w:p w:rsidR="009E33DE" w:rsidRPr="00180B1B" w:rsidRDefault="009E33DE" w:rsidP="00180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82" w:type="dxa"/>
          </w:tcPr>
          <w:p w:rsidR="009E33DE" w:rsidRPr="00180B1B" w:rsidRDefault="009E33DE" w:rsidP="00180B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</w:rPr>
              <w:t>Загрузка проекта Изменение скорости</w:t>
            </w:r>
          </w:p>
        </w:tc>
        <w:tc>
          <w:tcPr>
            <w:tcW w:w="1203" w:type="dxa"/>
          </w:tcPr>
          <w:p w:rsidR="009E33DE" w:rsidRPr="00180B1B" w:rsidRDefault="009E33DE" w:rsidP="00180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Точка роста</w:t>
            </w:r>
          </w:p>
        </w:tc>
        <w:tc>
          <w:tcPr>
            <w:tcW w:w="1525" w:type="dxa"/>
          </w:tcPr>
          <w:p w:rsidR="009E33DE" w:rsidRPr="00180B1B" w:rsidRDefault="009E33DE" w:rsidP="00180B1B">
            <w:pPr>
              <w:spacing w:after="0" w:line="240" w:lineRule="auto"/>
              <w:rPr>
                <w:sz w:val="20"/>
                <w:szCs w:val="20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</w:rPr>
              <w:t>Наблюдение, индивидуальный</w:t>
            </w:r>
          </w:p>
        </w:tc>
      </w:tr>
      <w:tr w:rsidR="009E33DE" w:rsidRPr="00180B1B">
        <w:tc>
          <w:tcPr>
            <w:tcW w:w="10597" w:type="dxa"/>
            <w:gridSpan w:val="9"/>
          </w:tcPr>
          <w:p w:rsidR="009E33DE" w:rsidRPr="00180B1B" w:rsidRDefault="009E33DE" w:rsidP="00180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0B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4.Знакомство с эффектами</w:t>
            </w:r>
          </w:p>
        </w:tc>
      </w:tr>
      <w:tr w:rsidR="009E33DE" w:rsidRPr="00180B1B">
        <w:tc>
          <w:tcPr>
            <w:tcW w:w="708" w:type="dxa"/>
          </w:tcPr>
          <w:p w:rsidR="009E33DE" w:rsidRPr="00180B1B" w:rsidRDefault="009E33DE" w:rsidP="00180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52" w:type="dxa"/>
          </w:tcPr>
          <w:p w:rsidR="009E33DE" w:rsidRPr="00180B1B" w:rsidRDefault="009E33DE" w:rsidP="00180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850" w:type="dxa"/>
          </w:tcPr>
          <w:p w:rsidR="009E33DE" w:rsidRPr="00180B1B" w:rsidRDefault="009E33DE" w:rsidP="00180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992" w:type="dxa"/>
          </w:tcPr>
          <w:p w:rsidR="009E33DE" w:rsidRPr="00180B1B" w:rsidRDefault="009E33DE" w:rsidP="00180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13.10-13.50</w:t>
            </w:r>
          </w:p>
        </w:tc>
        <w:tc>
          <w:tcPr>
            <w:tcW w:w="1276" w:type="dxa"/>
          </w:tcPr>
          <w:p w:rsidR="009E33DE" w:rsidRPr="00180B1B" w:rsidRDefault="009E33DE" w:rsidP="00180B1B">
            <w:pPr>
              <w:spacing w:after="0" w:line="240" w:lineRule="auto"/>
              <w:rPr>
                <w:sz w:val="20"/>
                <w:szCs w:val="20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Беседа, корструирование</w:t>
            </w:r>
          </w:p>
        </w:tc>
        <w:tc>
          <w:tcPr>
            <w:tcW w:w="709" w:type="dxa"/>
          </w:tcPr>
          <w:p w:rsidR="009E33DE" w:rsidRPr="00180B1B" w:rsidRDefault="009E33DE" w:rsidP="00180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482" w:type="dxa"/>
          </w:tcPr>
          <w:p w:rsidR="009E33DE" w:rsidRPr="00180B1B" w:rsidRDefault="009E33DE" w:rsidP="00180B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</w:rPr>
              <w:t>Создание 2го проекта</w:t>
            </w:r>
          </w:p>
        </w:tc>
        <w:tc>
          <w:tcPr>
            <w:tcW w:w="1203" w:type="dxa"/>
          </w:tcPr>
          <w:p w:rsidR="009E33DE" w:rsidRPr="00180B1B" w:rsidRDefault="009E33DE" w:rsidP="00180B1B">
            <w:pPr>
              <w:spacing w:after="0" w:line="240" w:lineRule="auto"/>
              <w:rPr>
                <w:sz w:val="20"/>
                <w:szCs w:val="20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Точка роста</w:t>
            </w:r>
          </w:p>
        </w:tc>
        <w:tc>
          <w:tcPr>
            <w:tcW w:w="1525" w:type="dxa"/>
          </w:tcPr>
          <w:p w:rsidR="009E33DE" w:rsidRPr="00180B1B" w:rsidRDefault="009E33DE" w:rsidP="00180B1B">
            <w:pPr>
              <w:spacing w:after="0" w:line="240" w:lineRule="auto"/>
              <w:rPr>
                <w:sz w:val="20"/>
                <w:szCs w:val="20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</w:rPr>
              <w:t>Наблюдение, индивидуальный</w:t>
            </w:r>
          </w:p>
        </w:tc>
      </w:tr>
      <w:tr w:rsidR="009E33DE" w:rsidRPr="00180B1B">
        <w:tc>
          <w:tcPr>
            <w:tcW w:w="708" w:type="dxa"/>
          </w:tcPr>
          <w:p w:rsidR="009E33DE" w:rsidRPr="00180B1B" w:rsidRDefault="009E33DE" w:rsidP="00180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52" w:type="dxa"/>
          </w:tcPr>
          <w:p w:rsidR="009E33DE" w:rsidRPr="00180B1B" w:rsidRDefault="009E33DE" w:rsidP="00180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850" w:type="dxa"/>
          </w:tcPr>
          <w:p w:rsidR="009E33DE" w:rsidRPr="00180B1B" w:rsidRDefault="009E33DE" w:rsidP="00180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07</w:t>
            </w:r>
          </w:p>
        </w:tc>
        <w:tc>
          <w:tcPr>
            <w:tcW w:w="992" w:type="dxa"/>
          </w:tcPr>
          <w:p w:rsidR="009E33DE" w:rsidRPr="00180B1B" w:rsidRDefault="009E33DE" w:rsidP="00180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13.10-13.50</w:t>
            </w:r>
          </w:p>
        </w:tc>
        <w:tc>
          <w:tcPr>
            <w:tcW w:w="1276" w:type="dxa"/>
          </w:tcPr>
          <w:p w:rsidR="009E33DE" w:rsidRPr="00180B1B" w:rsidRDefault="009E33DE" w:rsidP="00180B1B">
            <w:pPr>
              <w:spacing w:after="0" w:line="240" w:lineRule="auto"/>
              <w:rPr>
                <w:sz w:val="20"/>
                <w:szCs w:val="20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Беседа, корструирование</w:t>
            </w:r>
          </w:p>
        </w:tc>
        <w:tc>
          <w:tcPr>
            <w:tcW w:w="709" w:type="dxa"/>
          </w:tcPr>
          <w:p w:rsidR="009E33DE" w:rsidRPr="00180B1B" w:rsidRDefault="009E33DE" w:rsidP="00180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2482" w:type="dxa"/>
          </w:tcPr>
          <w:p w:rsidR="009E33DE" w:rsidRPr="00180B1B" w:rsidRDefault="009E33DE" w:rsidP="00180B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</w:rPr>
              <w:t>Цветовой и другие эффекты. Ассимация</w:t>
            </w:r>
          </w:p>
        </w:tc>
        <w:tc>
          <w:tcPr>
            <w:tcW w:w="1203" w:type="dxa"/>
          </w:tcPr>
          <w:p w:rsidR="009E33DE" w:rsidRPr="00180B1B" w:rsidRDefault="009E33DE" w:rsidP="00180B1B">
            <w:pPr>
              <w:spacing w:after="0" w:line="240" w:lineRule="auto"/>
              <w:rPr>
                <w:sz w:val="20"/>
                <w:szCs w:val="20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Точка роста</w:t>
            </w:r>
          </w:p>
        </w:tc>
        <w:tc>
          <w:tcPr>
            <w:tcW w:w="1525" w:type="dxa"/>
          </w:tcPr>
          <w:p w:rsidR="009E33DE" w:rsidRPr="00180B1B" w:rsidRDefault="009E33DE" w:rsidP="00180B1B">
            <w:pPr>
              <w:spacing w:after="0" w:line="240" w:lineRule="auto"/>
              <w:rPr>
                <w:sz w:val="20"/>
                <w:szCs w:val="20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</w:rPr>
              <w:t>Наблюдение, индивидуальный</w:t>
            </w:r>
          </w:p>
        </w:tc>
      </w:tr>
      <w:tr w:rsidR="009E33DE" w:rsidRPr="00180B1B">
        <w:tc>
          <w:tcPr>
            <w:tcW w:w="10597" w:type="dxa"/>
            <w:gridSpan w:val="9"/>
          </w:tcPr>
          <w:p w:rsidR="009E33DE" w:rsidRPr="00180B1B" w:rsidRDefault="009E33DE" w:rsidP="00180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0B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5.Знакомство с отрицательным числом</w:t>
            </w:r>
          </w:p>
        </w:tc>
      </w:tr>
      <w:tr w:rsidR="009E33DE" w:rsidRPr="00180B1B">
        <w:tc>
          <w:tcPr>
            <w:tcW w:w="708" w:type="dxa"/>
          </w:tcPr>
          <w:p w:rsidR="009E33DE" w:rsidRPr="00180B1B" w:rsidRDefault="009E33DE" w:rsidP="00180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852" w:type="dxa"/>
          </w:tcPr>
          <w:p w:rsidR="009E33DE" w:rsidRPr="00180B1B" w:rsidRDefault="009E33DE" w:rsidP="00180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850" w:type="dxa"/>
          </w:tcPr>
          <w:p w:rsidR="009E33DE" w:rsidRPr="00180B1B" w:rsidRDefault="009E33DE" w:rsidP="00180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992" w:type="dxa"/>
          </w:tcPr>
          <w:p w:rsidR="009E33DE" w:rsidRPr="00180B1B" w:rsidRDefault="009E33DE" w:rsidP="00180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13.10-13.50</w:t>
            </w:r>
          </w:p>
        </w:tc>
        <w:tc>
          <w:tcPr>
            <w:tcW w:w="1276" w:type="dxa"/>
          </w:tcPr>
          <w:p w:rsidR="009E33DE" w:rsidRPr="00180B1B" w:rsidRDefault="009E33DE" w:rsidP="00180B1B">
            <w:pPr>
              <w:spacing w:after="0" w:line="240" w:lineRule="auto"/>
              <w:rPr>
                <w:sz w:val="20"/>
                <w:szCs w:val="20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Беседа, корструирование</w:t>
            </w:r>
          </w:p>
        </w:tc>
        <w:tc>
          <w:tcPr>
            <w:tcW w:w="709" w:type="dxa"/>
          </w:tcPr>
          <w:p w:rsidR="009E33DE" w:rsidRPr="00180B1B" w:rsidRDefault="009E33DE" w:rsidP="00180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482" w:type="dxa"/>
          </w:tcPr>
          <w:p w:rsidR="009E33DE" w:rsidRPr="00180B1B" w:rsidRDefault="009E33DE" w:rsidP="00180B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</w:rPr>
              <w:t>Ходим задом наперед</w:t>
            </w:r>
          </w:p>
        </w:tc>
        <w:tc>
          <w:tcPr>
            <w:tcW w:w="1203" w:type="dxa"/>
          </w:tcPr>
          <w:p w:rsidR="009E33DE" w:rsidRPr="00180B1B" w:rsidRDefault="009E33DE" w:rsidP="00180B1B">
            <w:pPr>
              <w:spacing w:after="0" w:line="240" w:lineRule="auto"/>
              <w:rPr>
                <w:sz w:val="20"/>
                <w:szCs w:val="20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Точка роста</w:t>
            </w:r>
          </w:p>
        </w:tc>
        <w:tc>
          <w:tcPr>
            <w:tcW w:w="1525" w:type="dxa"/>
          </w:tcPr>
          <w:p w:rsidR="009E33DE" w:rsidRPr="00180B1B" w:rsidRDefault="009E33DE" w:rsidP="00180B1B">
            <w:pPr>
              <w:spacing w:after="0" w:line="240" w:lineRule="auto"/>
              <w:rPr>
                <w:sz w:val="20"/>
                <w:szCs w:val="20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</w:rPr>
              <w:t>Наблюдение, индивидуальный</w:t>
            </w:r>
          </w:p>
        </w:tc>
      </w:tr>
      <w:tr w:rsidR="009E33DE" w:rsidRPr="00180B1B">
        <w:tc>
          <w:tcPr>
            <w:tcW w:w="708" w:type="dxa"/>
          </w:tcPr>
          <w:p w:rsidR="009E33DE" w:rsidRPr="00180B1B" w:rsidRDefault="009E33DE" w:rsidP="00180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852" w:type="dxa"/>
          </w:tcPr>
          <w:p w:rsidR="009E33DE" w:rsidRPr="00180B1B" w:rsidRDefault="009E33DE" w:rsidP="00180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850" w:type="dxa"/>
          </w:tcPr>
          <w:p w:rsidR="009E33DE" w:rsidRPr="00180B1B" w:rsidRDefault="009E33DE" w:rsidP="00180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992" w:type="dxa"/>
          </w:tcPr>
          <w:p w:rsidR="009E33DE" w:rsidRPr="00180B1B" w:rsidRDefault="009E33DE" w:rsidP="00180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13.10-13.50</w:t>
            </w:r>
          </w:p>
        </w:tc>
        <w:tc>
          <w:tcPr>
            <w:tcW w:w="1276" w:type="dxa"/>
          </w:tcPr>
          <w:p w:rsidR="009E33DE" w:rsidRPr="00180B1B" w:rsidRDefault="009E33DE" w:rsidP="00180B1B">
            <w:pPr>
              <w:spacing w:after="0" w:line="240" w:lineRule="auto"/>
              <w:rPr>
                <w:sz w:val="20"/>
                <w:szCs w:val="20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Беседа, корструирование</w:t>
            </w:r>
          </w:p>
        </w:tc>
        <w:tc>
          <w:tcPr>
            <w:tcW w:w="709" w:type="dxa"/>
          </w:tcPr>
          <w:p w:rsidR="009E33DE" w:rsidRPr="00180B1B" w:rsidRDefault="009E33DE" w:rsidP="00180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2482" w:type="dxa"/>
          </w:tcPr>
          <w:p w:rsidR="009E33DE" w:rsidRPr="00180B1B" w:rsidRDefault="009E33DE" w:rsidP="00180B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</w:rPr>
              <w:t>Переворачиваем звуки Привидение</w:t>
            </w:r>
          </w:p>
        </w:tc>
        <w:tc>
          <w:tcPr>
            <w:tcW w:w="1203" w:type="dxa"/>
          </w:tcPr>
          <w:p w:rsidR="009E33DE" w:rsidRPr="00180B1B" w:rsidRDefault="009E33DE" w:rsidP="00180B1B">
            <w:pPr>
              <w:spacing w:after="0" w:line="240" w:lineRule="auto"/>
              <w:rPr>
                <w:sz w:val="20"/>
                <w:szCs w:val="20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Точка роста</w:t>
            </w:r>
          </w:p>
        </w:tc>
        <w:tc>
          <w:tcPr>
            <w:tcW w:w="1525" w:type="dxa"/>
          </w:tcPr>
          <w:p w:rsidR="009E33DE" w:rsidRPr="00180B1B" w:rsidRDefault="009E33DE" w:rsidP="00180B1B">
            <w:pPr>
              <w:spacing w:after="0" w:line="240" w:lineRule="auto"/>
              <w:rPr>
                <w:sz w:val="20"/>
                <w:szCs w:val="20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</w:rPr>
              <w:t>Наблюдение, индивидуальный</w:t>
            </w:r>
          </w:p>
        </w:tc>
      </w:tr>
      <w:tr w:rsidR="009E33DE" w:rsidRPr="00180B1B">
        <w:tc>
          <w:tcPr>
            <w:tcW w:w="10597" w:type="dxa"/>
            <w:gridSpan w:val="9"/>
          </w:tcPr>
          <w:p w:rsidR="009E33DE" w:rsidRPr="00180B1B" w:rsidRDefault="009E33DE" w:rsidP="00180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0B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6.Знакомство с пером</w:t>
            </w:r>
          </w:p>
        </w:tc>
      </w:tr>
      <w:tr w:rsidR="009E33DE" w:rsidRPr="00180B1B">
        <w:tc>
          <w:tcPr>
            <w:tcW w:w="708" w:type="dxa"/>
          </w:tcPr>
          <w:p w:rsidR="009E33DE" w:rsidRPr="00180B1B" w:rsidRDefault="009E33DE" w:rsidP="00180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852" w:type="dxa"/>
          </w:tcPr>
          <w:p w:rsidR="009E33DE" w:rsidRPr="00180B1B" w:rsidRDefault="009E33DE" w:rsidP="00180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850" w:type="dxa"/>
          </w:tcPr>
          <w:p w:rsidR="009E33DE" w:rsidRPr="00180B1B" w:rsidRDefault="009E33DE" w:rsidP="00180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992" w:type="dxa"/>
          </w:tcPr>
          <w:p w:rsidR="009E33DE" w:rsidRPr="00180B1B" w:rsidRDefault="009E33DE" w:rsidP="00180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9E33DE" w:rsidRPr="00180B1B" w:rsidRDefault="009E33DE" w:rsidP="00180B1B">
            <w:pPr>
              <w:spacing w:after="0" w:line="240" w:lineRule="auto"/>
              <w:rPr>
                <w:sz w:val="20"/>
                <w:szCs w:val="20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Беседа, корструирование</w:t>
            </w:r>
          </w:p>
        </w:tc>
        <w:tc>
          <w:tcPr>
            <w:tcW w:w="709" w:type="dxa"/>
          </w:tcPr>
          <w:p w:rsidR="009E33DE" w:rsidRPr="00180B1B" w:rsidRDefault="009E33DE" w:rsidP="00180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2482" w:type="dxa"/>
          </w:tcPr>
          <w:p w:rsidR="009E33DE" w:rsidRPr="00180B1B" w:rsidRDefault="009E33DE" w:rsidP="00180B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</w:rPr>
              <w:t>Рисуем каракули</w:t>
            </w:r>
          </w:p>
        </w:tc>
        <w:tc>
          <w:tcPr>
            <w:tcW w:w="1203" w:type="dxa"/>
          </w:tcPr>
          <w:p w:rsidR="009E33DE" w:rsidRPr="00180B1B" w:rsidRDefault="009E33DE" w:rsidP="00180B1B">
            <w:pPr>
              <w:spacing w:after="0" w:line="240" w:lineRule="auto"/>
              <w:rPr>
                <w:sz w:val="20"/>
                <w:szCs w:val="20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Точка роста</w:t>
            </w:r>
          </w:p>
        </w:tc>
        <w:tc>
          <w:tcPr>
            <w:tcW w:w="1525" w:type="dxa"/>
          </w:tcPr>
          <w:p w:rsidR="009E33DE" w:rsidRPr="00180B1B" w:rsidRDefault="009E33DE" w:rsidP="00180B1B">
            <w:pPr>
              <w:spacing w:after="0" w:line="240" w:lineRule="auto"/>
              <w:rPr>
                <w:sz w:val="20"/>
                <w:szCs w:val="20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</w:rPr>
              <w:t>Наблюдение, индивидуальный</w:t>
            </w:r>
          </w:p>
        </w:tc>
      </w:tr>
      <w:tr w:rsidR="009E33DE" w:rsidRPr="00180B1B">
        <w:tc>
          <w:tcPr>
            <w:tcW w:w="708" w:type="dxa"/>
          </w:tcPr>
          <w:p w:rsidR="009E33DE" w:rsidRPr="00180B1B" w:rsidRDefault="009E33DE" w:rsidP="00180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852" w:type="dxa"/>
          </w:tcPr>
          <w:p w:rsidR="009E33DE" w:rsidRPr="00180B1B" w:rsidRDefault="009E33DE" w:rsidP="00180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850" w:type="dxa"/>
          </w:tcPr>
          <w:p w:rsidR="009E33DE" w:rsidRPr="00180B1B" w:rsidRDefault="009E33DE" w:rsidP="00180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992" w:type="dxa"/>
          </w:tcPr>
          <w:p w:rsidR="009E33DE" w:rsidRPr="00180B1B" w:rsidRDefault="009E33DE" w:rsidP="00180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13.10-13.50</w:t>
            </w:r>
          </w:p>
        </w:tc>
        <w:tc>
          <w:tcPr>
            <w:tcW w:w="1276" w:type="dxa"/>
          </w:tcPr>
          <w:p w:rsidR="009E33DE" w:rsidRPr="00180B1B" w:rsidRDefault="009E33DE" w:rsidP="00180B1B">
            <w:pPr>
              <w:spacing w:after="0" w:line="240" w:lineRule="auto"/>
              <w:rPr>
                <w:sz w:val="20"/>
                <w:szCs w:val="20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Беседа, корструирование</w:t>
            </w:r>
          </w:p>
        </w:tc>
        <w:tc>
          <w:tcPr>
            <w:tcW w:w="709" w:type="dxa"/>
          </w:tcPr>
          <w:p w:rsidR="009E33DE" w:rsidRPr="00180B1B" w:rsidRDefault="009E33DE" w:rsidP="00180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1,5</w:t>
            </w:r>
          </w:p>
        </w:tc>
        <w:tc>
          <w:tcPr>
            <w:tcW w:w="2482" w:type="dxa"/>
          </w:tcPr>
          <w:p w:rsidR="009E33DE" w:rsidRPr="00180B1B" w:rsidRDefault="009E33DE" w:rsidP="00180B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</w:rPr>
              <w:t>Рисуем красиво</w:t>
            </w:r>
          </w:p>
        </w:tc>
        <w:tc>
          <w:tcPr>
            <w:tcW w:w="1203" w:type="dxa"/>
          </w:tcPr>
          <w:p w:rsidR="009E33DE" w:rsidRPr="00180B1B" w:rsidRDefault="009E33DE" w:rsidP="00180B1B">
            <w:pPr>
              <w:spacing w:after="0" w:line="240" w:lineRule="auto"/>
              <w:rPr>
                <w:sz w:val="20"/>
                <w:szCs w:val="20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Точка роста</w:t>
            </w:r>
          </w:p>
        </w:tc>
        <w:tc>
          <w:tcPr>
            <w:tcW w:w="1525" w:type="dxa"/>
          </w:tcPr>
          <w:p w:rsidR="009E33DE" w:rsidRPr="00180B1B" w:rsidRDefault="009E33DE" w:rsidP="00180B1B">
            <w:pPr>
              <w:spacing w:after="0" w:line="240" w:lineRule="auto"/>
              <w:rPr>
                <w:sz w:val="20"/>
                <w:szCs w:val="20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</w:rPr>
              <w:t>Наблюдение, индивидуальный</w:t>
            </w:r>
          </w:p>
        </w:tc>
      </w:tr>
      <w:tr w:rsidR="009E33DE" w:rsidRPr="00180B1B">
        <w:tc>
          <w:tcPr>
            <w:tcW w:w="10597" w:type="dxa"/>
            <w:gridSpan w:val="9"/>
          </w:tcPr>
          <w:p w:rsidR="009E33DE" w:rsidRPr="00180B1B" w:rsidRDefault="009E33DE" w:rsidP="00180B1B">
            <w:p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0B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7.Циклы</w:t>
            </w:r>
          </w:p>
        </w:tc>
      </w:tr>
      <w:tr w:rsidR="009E33DE" w:rsidRPr="00180B1B">
        <w:tc>
          <w:tcPr>
            <w:tcW w:w="708" w:type="dxa"/>
          </w:tcPr>
          <w:p w:rsidR="009E33DE" w:rsidRPr="00180B1B" w:rsidRDefault="009E33DE" w:rsidP="00180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852" w:type="dxa"/>
          </w:tcPr>
          <w:p w:rsidR="009E33DE" w:rsidRPr="00180B1B" w:rsidRDefault="009E33DE" w:rsidP="00180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850" w:type="dxa"/>
          </w:tcPr>
          <w:p w:rsidR="009E33DE" w:rsidRPr="00180B1B" w:rsidRDefault="009E33DE" w:rsidP="00180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992" w:type="dxa"/>
          </w:tcPr>
          <w:p w:rsidR="009E33DE" w:rsidRPr="00180B1B" w:rsidRDefault="009E33DE" w:rsidP="00180B1B">
            <w:pPr>
              <w:spacing w:after="0" w:line="240" w:lineRule="auto"/>
              <w:rPr>
                <w:sz w:val="20"/>
                <w:szCs w:val="20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13.10-13.50</w:t>
            </w:r>
          </w:p>
        </w:tc>
        <w:tc>
          <w:tcPr>
            <w:tcW w:w="1276" w:type="dxa"/>
          </w:tcPr>
          <w:p w:rsidR="009E33DE" w:rsidRPr="00180B1B" w:rsidRDefault="009E33DE" w:rsidP="00180B1B">
            <w:pPr>
              <w:spacing w:after="0" w:line="240" w:lineRule="auto"/>
              <w:rPr>
                <w:sz w:val="20"/>
                <w:szCs w:val="20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Беседа, корструирование</w:t>
            </w:r>
          </w:p>
        </w:tc>
        <w:tc>
          <w:tcPr>
            <w:tcW w:w="709" w:type="dxa"/>
          </w:tcPr>
          <w:p w:rsidR="009E33DE" w:rsidRPr="00180B1B" w:rsidRDefault="009E33DE" w:rsidP="00180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482" w:type="dxa"/>
          </w:tcPr>
          <w:p w:rsidR="009E33DE" w:rsidRPr="00180B1B" w:rsidRDefault="009E33DE" w:rsidP="00180B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</w:rPr>
              <w:t>Знакомство с циклами</w:t>
            </w:r>
          </w:p>
        </w:tc>
        <w:tc>
          <w:tcPr>
            <w:tcW w:w="1203" w:type="dxa"/>
          </w:tcPr>
          <w:p w:rsidR="009E33DE" w:rsidRPr="00180B1B" w:rsidRDefault="009E33DE" w:rsidP="00180B1B">
            <w:pPr>
              <w:spacing w:after="0" w:line="240" w:lineRule="auto"/>
              <w:rPr>
                <w:sz w:val="20"/>
                <w:szCs w:val="20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Точка роста</w:t>
            </w:r>
          </w:p>
        </w:tc>
        <w:tc>
          <w:tcPr>
            <w:tcW w:w="1525" w:type="dxa"/>
          </w:tcPr>
          <w:p w:rsidR="009E33DE" w:rsidRPr="00180B1B" w:rsidRDefault="009E33DE" w:rsidP="00180B1B">
            <w:pPr>
              <w:spacing w:after="0" w:line="240" w:lineRule="auto"/>
              <w:rPr>
                <w:sz w:val="20"/>
                <w:szCs w:val="20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</w:rPr>
              <w:t>Наблюдение, индивидуальный</w:t>
            </w:r>
          </w:p>
        </w:tc>
      </w:tr>
      <w:tr w:rsidR="009E33DE" w:rsidRPr="00180B1B">
        <w:tc>
          <w:tcPr>
            <w:tcW w:w="708" w:type="dxa"/>
          </w:tcPr>
          <w:p w:rsidR="009E33DE" w:rsidRPr="00180B1B" w:rsidRDefault="009E33DE" w:rsidP="00180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852" w:type="dxa"/>
          </w:tcPr>
          <w:p w:rsidR="009E33DE" w:rsidRPr="00180B1B" w:rsidRDefault="009E33DE" w:rsidP="00180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850" w:type="dxa"/>
          </w:tcPr>
          <w:p w:rsidR="009E33DE" w:rsidRPr="00180B1B" w:rsidRDefault="009E33DE" w:rsidP="00180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992" w:type="dxa"/>
          </w:tcPr>
          <w:p w:rsidR="009E33DE" w:rsidRPr="00180B1B" w:rsidRDefault="009E33DE" w:rsidP="00180B1B">
            <w:pPr>
              <w:spacing w:after="0" w:line="240" w:lineRule="auto"/>
              <w:rPr>
                <w:sz w:val="20"/>
                <w:szCs w:val="20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13.10-13.50</w:t>
            </w:r>
          </w:p>
        </w:tc>
        <w:tc>
          <w:tcPr>
            <w:tcW w:w="1276" w:type="dxa"/>
          </w:tcPr>
          <w:p w:rsidR="009E33DE" w:rsidRPr="00180B1B" w:rsidRDefault="009E33DE" w:rsidP="00180B1B">
            <w:pPr>
              <w:spacing w:after="0" w:line="240" w:lineRule="auto"/>
              <w:rPr>
                <w:sz w:val="20"/>
                <w:szCs w:val="20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Беседа, корструирование</w:t>
            </w:r>
          </w:p>
        </w:tc>
        <w:tc>
          <w:tcPr>
            <w:tcW w:w="709" w:type="dxa"/>
          </w:tcPr>
          <w:p w:rsidR="009E33DE" w:rsidRPr="00180B1B" w:rsidRDefault="009E33DE" w:rsidP="00180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2482" w:type="dxa"/>
          </w:tcPr>
          <w:p w:rsidR="009E33DE" w:rsidRPr="00180B1B" w:rsidRDefault="009E33DE" w:rsidP="00180B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</w:rPr>
              <w:t>Работа с циклами</w:t>
            </w:r>
          </w:p>
        </w:tc>
        <w:tc>
          <w:tcPr>
            <w:tcW w:w="1203" w:type="dxa"/>
          </w:tcPr>
          <w:p w:rsidR="009E33DE" w:rsidRPr="00180B1B" w:rsidRDefault="009E33DE" w:rsidP="00180B1B">
            <w:pPr>
              <w:spacing w:after="0" w:line="240" w:lineRule="auto"/>
              <w:rPr>
                <w:sz w:val="20"/>
                <w:szCs w:val="20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Точка роста</w:t>
            </w:r>
          </w:p>
        </w:tc>
        <w:tc>
          <w:tcPr>
            <w:tcW w:w="1525" w:type="dxa"/>
          </w:tcPr>
          <w:p w:rsidR="009E33DE" w:rsidRPr="00180B1B" w:rsidRDefault="009E33DE" w:rsidP="00180B1B">
            <w:pPr>
              <w:spacing w:after="0" w:line="240" w:lineRule="auto"/>
              <w:rPr>
                <w:sz w:val="20"/>
                <w:szCs w:val="20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</w:rPr>
              <w:t>Наблюдение, индивидуальный</w:t>
            </w:r>
          </w:p>
        </w:tc>
      </w:tr>
      <w:tr w:rsidR="009E33DE" w:rsidRPr="00180B1B">
        <w:tc>
          <w:tcPr>
            <w:tcW w:w="10597" w:type="dxa"/>
            <w:gridSpan w:val="9"/>
          </w:tcPr>
          <w:p w:rsidR="009E33DE" w:rsidRPr="00180B1B" w:rsidRDefault="009E33DE" w:rsidP="00180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0B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8.Условный блок</w:t>
            </w:r>
          </w:p>
        </w:tc>
      </w:tr>
      <w:tr w:rsidR="009E33DE" w:rsidRPr="00180B1B">
        <w:tc>
          <w:tcPr>
            <w:tcW w:w="708" w:type="dxa"/>
          </w:tcPr>
          <w:p w:rsidR="009E33DE" w:rsidRPr="00180B1B" w:rsidRDefault="009E33DE" w:rsidP="00180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852" w:type="dxa"/>
          </w:tcPr>
          <w:p w:rsidR="009E33DE" w:rsidRPr="00180B1B" w:rsidRDefault="009E33DE" w:rsidP="00180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850" w:type="dxa"/>
          </w:tcPr>
          <w:p w:rsidR="009E33DE" w:rsidRPr="00180B1B" w:rsidRDefault="009E33DE" w:rsidP="00180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2" w:type="dxa"/>
          </w:tcPr>
          <w:p w:rsidR="009E33DE" w:rsidRPr="00180B1B" w:rsidRDefault="009E33DE" w:rsidP="00180B1B">
            <w:pPr>
              <w:spacing w:after="0" w:line="240" w:lineRule="auto"/>
              <w:rPr>
                <w:sz w:val="20"/>
                <w:szCs w:val="20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13.10-13.50</w:t>
            </w:r>
          </w:p>
        </w:tc>
        <w:tc>
          <w:tcPr>
            <w:tcW w:w="1276" w:type="dxa"/>
          </w:tcPr>
          <w:p w:rsidR="009E33DE" w:rsidRPr="00180B1B" w:rsidRDefault="009E33DE" w:rsidP="00180B1B">
            <w:pPr>
              <w:spacing w:after="0" w:line="240" w:lineRule="auto"/>
              <w:rPr>
                <w:sz w:val="20"/>
                <w:szCs w:val="20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Беседа, корструирование</w:t>
            </w:r>
          </w:p>
        </w:tc>
        <w:tc>
          <w:tcPr>
            <w:tcW w:w="709" w:type="dxa"/>
          </w:tcPr>
          <w:p w:rsidR="009E33DE" w:rsidRPr="00180B1B" w:rsidRDefault="009E33DE" w:rsidP="00180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2482" w:type="dxa"/>
          </w:tcPr>
          <w:p w:rsidR="009E33DE" w:rsidRPr="00180B1B" w:rsidRDefault="009E33DE" w:rsidP="00180B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</w:rPr>
              <w:t>Знакомство с условным блоком</w:t>
            </w:r>
          </w:p>
        </w:tc>
        <w:tc>
          <w:tcPr>
            <w:tcW w:w="1203" w:type="dxa"/>
          </w:tcPr>
          <w:p w:rsidR="009E33DE" w:rsidRPr="00180B1B" w:rsidRDefault="009E33DE" w:rsidP="00180B1B">
            <w:pPr>
              <w:spacing w:after="0" w:line="240" w:lineRule="auto"/>
              <w:rPr>
                <w:sz w:val="20"/>
                <w:szCs w:val="20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Точка роста</w:t>
            </w:r>
          </w:p>
        </w:tc>
        <w:tc>
          <w:tcPr>
            <w:tcW w:w="1525" w:type="dxa"/>
          </w:tcPr>
          <w:p w:rsidR="009E33DE" w:rsidRPr="00180B1B" w:rsidRDefault="009E33DE" w:rsidP="00180B1B">
            <w:pPr>
              <w:spacing w:after="0" w:line="240" w:lineRule="auto"/>
              <w:rPr>
                <w:sz w:val="20"/>
                <w:szCs w:val="20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</w:rPr>
              <w:t>Наблюдение, индивидуальный</w:t>
            </w:r>
          </w:p>
        </w:tc>
      </w:tr>
      <w:tr w:rsidR="009E33DE" w:rsidRPr="00180B1B">
        <w:tc>
          <w:tcPr>
            <w:tcW w:w="708" w:type="dxa"/>
          </w:tcPr>
          <w:p w:rsidR="009E33DE" w:rsidRPr="00180B1B" w:rsidRDefault="009E33DE" w:rsidP="00180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852" w:type="dxa"/>
          </w:tcPr>
          <w:p w:rsidR="009E33DE" w:rsidRPr="00180B1B" w:rsidRDefault="009E33DE" w:rsidP="00180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850" w:type="dxa"/>
          </w:tcPr>
          <w:p w:rsidR="009E33DE" w:rsidRPr="00180B1B" w:rsidRDefault="009E33DE" w:rsidP="00180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992" w:type="dxa"/>
          </w:tcPr>
          <w:p w:rsidR="009E33DE" w:rsidRPr="00180B1B" w:rsidRDefault="009E33DE" w:rsidP="00180B1B">
            <w:pPr>
              <w:spacing w:after="0" w:line="240" w:lineRule="auto"/>
              <w:rPr>
                <w:sz w:val="20"/>
                <w:szCs w:val="20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13.10-13.50</w:t>
            </w:r>
          </w:p>
        </w:tc>
        <w:tc>
          <w:tcPr>
            <w:tcW w:w="1276" w:type="dxa"/>
          </w:tcPr>
          <w:p w:rsidR="009E33DE" w:rsidRPr="00180B1B" w:rsidRDefault="009E33DE" w:rsidP="00180B1B">
            <w:pPr>
              <w:spacing w:after="0" w:line="240" w:lineRule="auto"/>
              <w:rPr>
                <w:sz w:val="20"/>
                <w:szCs w:val="20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Беседа, корструирование</w:t>
            </w:r>
          </w:p>
        </w:tc>
        <w:tc>
          <w:tcPr>
            <w:tcW w:w="709" w:type="dxa"/>
          </w:tcPr>
          <w:p w:rsidR="009E33DE" w:rsidRPr="00180B1B" w:rsidRDefault="009E33DE" w:rsidP="00180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1,5</w:t>
            </w:r>
          </w:p>
        </w:tc>
        <w:tc>
          <w:tcPr>
            <w:tcW w:w="2482" w:type="dxa"/>
          </w:tcPr>
          <w:p w:rsidR="009E33DE" w:rsidRPr="00180B1B" w:rsidRDefault="009E33DE" w:rsidP="00180B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</w:rPr>
              <w:t>Работа с условным блоком</w:t>
            </w:r>
          </w:p>
        </w:tc>
        <w:tc>
          <w:tcPr>
            <w:tcW w:w="1203" w:type="dxa"/>
          </w:tcPr>
          <w:p w:rsidR="009E33DE" w:rsidRPr="00180B1B" w:rsidRDefault="009E33DE" w:rsidP="00180B1B">
            <w:pPr>
              <w:spacing w:after="0" w:line="240" w:lineRule="auto"/>
              <w:rPr>
                <w:sz w:val="20"/>
                <w:szCs w:val="20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Точка роста</w:t>
            </w:r>
          </w:p>
        </w:tc>
        <w:tc>
          <w:tcPr>
            <w:tcW w:w="1525" w:type="dxa"/>
          </w:tcPr>
          <w:p w:rsidR="009E33DE" w:rsidRPr="00180B1B" w:rsidRDefault="009E33DE" w:rsidP="00180B1B">
            <w:pPr>
              <w:spacing w:after="0" w:line="240" w:lineRule="auto"/>
              <w:rPr>
                <w:sz w:val="20"/>
                <w:szCs w:val="20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</w:rPr>
              <w:t>Наблюдение, индивидуальный</w:t>
            </w:r>
          </w:p>
        </w:tc>
      </w:tr>
      <w:tr w:rsidR="009E33DE" w:rsidRPr="00180B1B">
        <w:tc>
          <w:tcPr>
            <w:tcW w:w="10597" w:type="dxa"/>
            <w:gridSpan w:val="9"/>
          </w:tcPr>
          <w:p w:rsidR="009E33DE" w:rsidRPr="00180B1B" w:rsidRDefault="009E33DE" w:rsidP="00180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0B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9.Мультфильм «Акула и рыбка»</w:t>
            </w:r>
          </w:p>
        </w:tc>
      </w:tr>
      <w:tr w:rsidR="009E33DE" w:rsidRPr="00180B1B">
        <w:tc>
          <w:tcPr>
            <w:tcW w:w="708" w:type="dxa"/>
          </w:tcPr>
          <w:p w:rsidR="009E33DE" w:rsidRPr="00180B1B" w:rsidRDefault="009E33DE" w:rsidP="00180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852" w:type="dxa"/>
          </w:tcPr>
          <w:p w:rsidR="009E33DE" w:rsidRPr="00180B1B" w:rsidRDefault="009E33DE" w:rsidP="00180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850" w:type="dxa"/>
          </w:tcPr>
          <w:p w:rsidR="009E33DE" w:rsidRPr="00180B1B" w:rsidRDefault="009E33DE" w:rsidP="00180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992" w:type="dxa"/>
          </w:tcPr>
          <w:p w:rsidR="009E33DE" w:rsidRPr="00180B1B" w:rsidRDefault="009E33DE" w:rsidP="00180B1B">
            <w:pPr>
              <w:spacing w:after="0" w:line="240" w:lineRule="auto"/>
              <w:rPr>
                <w:sz w:val="20"/>
                <w:szCs w:val="20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13.10-13.50</w:t>
            </w:r>
          </w:p>
        </w:tc>
        <w:tc>
          <w:tcPr>
            <w:tcW w:w="1276" w:type="dxa"/>
          </w:tcPr>
          <w:p w:rsidR="009E33DE" w:rsidRPr="00180B1B" w:rsidRDefault="009E33DE" w:rsidP="00180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9E33DE" w:rsidRPr="00180B1B" w:rsidRDefault="009E33DE" w:rsidP="00180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482" w:type="dxa"/>
          </w:tcPr>
          <w:p w:rsidR="009E33DE" w:rsidRPr="00180B1B" w:rsidRDefault="009E33DE" w:rsidP="00180B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</w:rPr>
              <w:t>Создаем персонажей</w:t>
            </w:r>
          </w:p>
        </w:tc>
        <w:tc>
          <w:tcPr>
            <w:tcW w:w="1203" w:type="dxa"/>
          </w:tcPr>
          <w:p w:rsidR="009E33DE" w:rsidRPr="00180B1B" w:rsidRDefault="009E33DE" w:rsidP="00180B1B">
            <w:pPr>
              <w:spacing w:after="0" w:line="240" w:lineRule="auto"/>
              <w:rPr>
                <w:sz w:val="20"/>
                <w:szCs w:val="20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Точка роста</w:t>
            </w:r>
          </w:p>
        </w:tc>
        <w:tc>
          <w:tcPr>
            <w:tcW w:w="1525" w:type="dxa"/>
          </w:tcPr>
          <w:p w:rsidR="009E33DE" w:rsidRPr="00180B1B" w:rsidRDefault="009E33DE" w:rsidP="00180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</w:rPr>
              <w:t>Наблюдение, групповой</w:t>
            </w:r>
          </w:p>
        </w:tc>
      </w:tr>
      <w:tr w:rsidR="009E33DE" w:rsidRPr="00180B1B">
        <w:tc>
          <w:tcPr>
            <w:tcW w:w="708" w:type="dxa"/>
          </w:tcPr>
          <w:p w:rsidR="009E33DE" w:rsidRPr="00180B1B" w:rsidRDefault="009E33DE" w:rsidP="00180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852" w:type="dxa"/>
          </w:tcPr>
          <w:p w:rsidR="009E33DE" w:rsidRPr="00180B1B" w:rsidRDefault="009E33DE" w:rsidP="00180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850" w:type="dxa"/>
          </w:tcPr>
          <w:p w:rsidR="009E33DE" w:rsidRPr="00180B1B" w:rsidRDefault="009E33DE" w:rsidP="00180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992" w:type="dxa"/>
          </w:tcPr>
          <w:p w:rsidR="009E33DE" w:rsidRPr="00180B1B" w:rsidRDefault="009E33DE" w:rsidP="00180B1B">
            <w:pPr>
              <w:spacing w:after="0" w:line="240" w:lineRule="auto"/>
              <w:rPr>
                <w:sz w:val="20"/>
                <w:szCs w:val="20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13.10-13.50</w:t>
            </w:r>
          </w:p>
        </w:tc>
        <w:tc>
          <w:tcPr>
            <w:tcW w:w="1276" w:type="dxa"/>
          </w:tcPr>
          <w:p w:rsidR="009E33DE" w:rsidRPr="00180B1B" w:rsidRDefault="009E33DE" w:rsidP="00180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9E33DE" w:rsidRPr="00180B1B" w:rsidRDefault="009E33DE" w:rsidP="00180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2482" w:type="dxa"/>
          </w:tcPr>
          <w:p w:rsidR="009E33DE" w:rsidRPr="00180B1B" w:rsidRDefault="009E33DE" w:rsidP="00180B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</w:rPr>
              <w:t>Программируем акулу и рыбку</w:t>
            </w:r>
          </w:p>
        </w:tc>
        <w:tc>
          <w:tcPr>
            <w:tcW w:w="1203" w:type="dxa"/>
          </w:tcPr>
          <w:p w:rsidR="009E33DE" w:rsidRPr="00180B1B" w:rsidRDefault="009E33DE" w:rsidP="00180B1B">
            <w:pPr>
              <w:spacing w:after="0" w:line="240" w:lineRule="auto"/>
              <w:rPr>
                <w:sz w:val="20"/>
                <w:szCs w:val="20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Точка роста</w:t>
            </w:r>
          </w:p>
        </w:tc>
        <w:tc>
          <w:tcPr>
            <w:tcW w:w="1525" w:type="dxa"/>
          </w:tcPr>
          <w:p w:rsidR="009E33DE" w:rsidRPr="00180B1B" w:rsidRDefault="009E33DE" w:rsidP="00180B1B">
            <w:pPr>
              <w:spacing w:after="0" w:line="240" w:lineRule="auto"/>
              <w:rPr>
                <w:sz w:val="20"/>
                <w:szCs w:val="20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</w:rPr>
              <w:t>Наблюдение, групповой</w:t>
            </w:r>
          </w:p>
        </w:tc>
      </w:tr>
      <w:tr w:rsidR="009E33DE" w:rsidRPr="00180B1B">
        <w:tc>
          <w:tcPr>
            <w:tcW w:w="10597" w:type="dxa"/>
            <w:gridSpan w:val="9"/>
          </w:tcPr>
          <w:p w:rsidR="009E33DE" w:rsidRPr="00180B1B" w:rsidRDefault="009E33DE" w:rsidP="00180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0B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10.Что такое координаты х и у?</w:t>
            </w:r>
          </w:p>
        </w:tc>
      </w:tr>
      <w:tr w:rsidR="009E33DE" w:rsidRPr="00180B1B">
        <w:tc>
          <w:tcPr>
            <w:tcW w:w="708" w:type="dxa"/>
          </w:tcPr>
          <w:p w:rsidR="009E33DE" w:rsidRPr="00180B1B" w:rsidRDefault="009E33DE" w:rsidP="00180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852" w:type="dxa"/>
          </w:tcPr>
          <w:p w:rsidR="009E33DE" w:rsidRPr="00180B1B" w:rsidRDefault="009E33DE" w:rsidP="00180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850" w:type="dxa"/>
          </w:tcPr>
          <w:p w:rsidR="009E33DE" w:rsidRPr="00180B1B" w:rsidRDefault="009E33DE" w:rsidP="00180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992" w:type="dxa"/>
          </w:tcPr>
          <w:p w:rsidR="009E33DE" w:rsidRPr="00180B1B" w:rsidRDefault="009E33DE" w:rsidP="00180B1B">
            <w:pPr>
              <w:spacing w:after="0" w:line="240" w:lineRule="auto"/>
              <w:rPr>
                <w:sz w:val="20"/>
                <w:szCs w:val="20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13.10-13.50</w:t>
            </w:r>
          </w:p>
        </w:tc>
        <w:tc>
          <w:tcPr>
            <w:tcW w:w="1276" w:type="dxa"/>
          </w:tcPr>
          <w:p w:rsidR="009E33DE" w:rsidRPr="00180B1B" w:rsidRDefault="009E33DE" w:rsidP="00180B1B">
            <w:pPr>
              <w:spacing w:after="0" w:line="240" w:lineRule="auto"/>
              <w:rPr>
                <w:sz w:val="20"/>
                <w:szCs w:val="20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Беседа, корструирование</w:t>
            </w:r>
          </w:p>
        </w:tc>
        <w:tc>
          <w:tcPr>
            <w:tcW w:w="709" w:type="dxa"/>
          </w:tcPr>
          <w:p w:rsidR="009E33DE" w:rsidRPr="00180B1B" w:rsidRDefault="009E33DE" w:rsidP="00180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2482" w:type="dxa"/>
          </w:tcPr>
          <w:p w:rsidR="009E33DE" w:rsidRPr="00180B1B" w:rsidRDefault="009E33DE" w:rsidP="00180B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</w:rPr>
              <w:t>Перемещение по горизонтали и вертикали</w:t>
            </w:r>
          </w:p>
        </w:tc>
        <w:tc>
          <w:tcPr>
            <w:tcW w:w="1203" w:type="dxa"/>
          </w:tcPr>
          <w:p w:rsidR="009E33DE" w:rsidRPr="00180B1B" w:rsidRDefault="009E33DE" w:rsidP="00180B1B">
            <w:pPr>
              <w:spacing w:after="0" w:line="240" w:lineRule="auto"/>
              <w:rPr>
                <w:sz w:val="20"/>
                <w:szCs w:val="20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Точка роста</w:t>
            </w:r>
          </w:p>
        </w:tc>
        <w:tc>
          <w:tcPr>
            <w:tcW w:w="1525" w:type="dxa"/>
          </w:tcPr>
          <w:p w:rsidR="009E33DE" w:rsidRPr="00180B1B" w:rsidRDefault="009E33DE" w:rsidP="00180B1B">
            <w:pPr>
              <w:spacing w:after="0" w:line="240" w:lineRule="auto"/>
              <w:rPr>
                <w:sz w:val="20"/>
                <w:szCs w:val="20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</w:rPr>
              <w:t>Наблюдение, индивидуальный</w:t>
            </w:r>
          </w:p>
        </w:tc>
      </w:tr>
      <w:tr w:rsidR="009E33DE" w:rsidRPr="00180B1B">
        <w:tc>
          <w:tcPr>
            <w:tcW w:w="708" w:type="dxa"/>
          </w:tcPr>
          <w:p w:rsidR="009E33DE" w:rsidRPr="00180B1B" w:rsidRDefault="009E33DE" w:rsidP="00180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852" w:type="dxa"/>
          </w:tcPr>
          <w:p w:rsidR="009E33DE" w:rsidRPr="00180B1B" w:rsidRDefault="009E33DE" w:rsidP="00180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850" w:type="dxa"/>
          </w:tcPr>
          <w:p w:rsidR="009E33DE" w:rsidRPr="00180B1B" w:rsidRDefault="009E33DE" w:rsidP="00180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992" w:type="dxa"/>
          </w:tcPr>
          <w:p w:rsidR="009E33DE" w:rsidRPr="00180B1B" w:rsidRDefault="009E33DE" w:rsidP="00180B1B">
            <w:pPr>
              <w:spacing w:after="0" w:line="240" w:lineRule="auto"/>
              <w:rPr>
                <w:sz w:val="20"/>
                <w:szCs w:val="20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13.10-13.50</w:t>
            </w:r>
          </w:p>
        </w:tc>
        <w:tc>
          <w:tcPr>
            <w:tcW w:w="1276" w:type="dxa"/>
          </w:tcPr>
          <w:p w:rsidR="009E33DE" w:rsidRPr="00180B1B" w:rsidRDefault="009E33DE" w:rsidP="00180B1B">
            <w:pPr>
              <w:spacing w:after="0" w:line="240" w:lineRule="auto"/>
              <w:rPr>
                <w:sz w:val="20"/>
                <w:szCs w:val="20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Беседа, корструирование</w:t>
            </w:r>
          </w:p>
        </w:tc>
        <w:tc>
          <w:tcPr>
            <w:tcW w:w="709" w:type="dxa"/>
          </w:tcPr>
          <w:p w:rsidR="009E33DE" w:rsidRPr="00180B1B" w:rsidRDefault="009E33DE" w:rsidP="00180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1,5</w:t>
            </w:r>
          </w:p>
        </w:tc>
        <w:tc>
          <w:tcPr>
            <w:tcW w:w="2482" w:type="dxa"/>
          </w:tcPr>
          <w:p w:rsidR="009E33DE" w:rsidRPr="00180B1B" w:rsidRDefault="009E33DE" w:rsidP="00180B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</w:rPr>
              <w:t>Рисование по координатам</w:t>
            </w:r>
          </w:p>
        </w:tc>
        <w:tc>
          <w:tcPr>
            <w:tcW w:w="1203" w:type="dxa"/>
          </w:tcPr>
          <w:p w:rsidR="009E33DE" w:rsidRPr="00180B1B" w:rsidRDefault="009E33DE" w:rsidP="00180B1B">
            <w:pPr>
              <w:spacing w:after="0" w:line="240" w:lineRule="auto"/>
              <w:rPr>
                <w:sz w:val="20"/>
                <w:szCs w:val="20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Точка роста</w:t>
            </w:r>
          </w:p>
        </w:tc>
        <w:tc>
          <w:tcPr>
            <w:tcW w:w="1525" w:type="dxa"/>
          </w:tcPr>
          <w:p w:rsidR="009E33DE" w:rsidRPr="00180B1B" w:rsidRDefault="009E33DE" w:rsidP="00180B1B">
            <w:pPr>
              <w:spacing w:after="0" w:line="240" w:lineRule="auto"/>
              <w:rPr>
                <w:sz w:val="20"/>
                <w:szCs w:val="20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</w:rPr>
              <w:t>Наблюдение, индивидуальный</w:t>
            </w:r>
          </w:p>
        </w:tc>
      </w:tr>
      <w:tr w:rsidR="009E33DE" w:rsidRPr="00180B1B">
        <w:tc>
          <w:tcPr>
            <w:tcW w:w="10597" w:type="dxa"/>
            <w:gridSpan w:val="9"/>
          </w:tcPr>
          <w:p w:rsidR="009E33DE" w:rsidRPr="00180B1B" w:rsidRDefault="009E33DE" w:rsidP="00180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0B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11.Мультфильм «Пико и приведение»</w:t>
            </w:r>
          </w:p>
        </w:tc>
      </w:tr>
      <w:tr w:rsidR="009E33DE" w:rsidRPr="00180B1B">
        <w:tc>
          <w:tcPr>
            <w:tcW w:w="708" w:type="dxa"/>
          </w:tcPr>
          <w:p w:rsidR="009E33DE" w:rsidRPr="00180B1B" w:rsidRDefault="009E33DE" w:rsidP="00180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852" w:type="dxa"/>
          </w:tcPr>
          <w:p w:rsidR="009E33DE" w:rsidRPr="00180B1B" w:rsidRDefault="009E33DE" w:rsidP="00180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850" w:type="dxa"/>
          </w:tcPr>
          <w:p w:rsidR="009E33DE" w:rsidRPr="00180B1B" w:rsidRDefault="009E33DE" w:rsidP="00180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992" w:type="dxa"/>
          </w:tcPr>
          <w:p w:rsidR="009E33DE" w:rsidRPr="00180B1B" w:rsidRDefault="009E33DE" w:rsidP="00180B1B">
            <w:pPr>
              <w:spacing w:after="0" w:line="240" w:lineRule="auto"/>
              <w:rPr>
                <w:sz w:val="20"/>
                <w:szCs w:val="20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13.10-13.50</w:t>
            </w:r>
          </w:p>
        </w:tc>
        <w:tc>
          <w:tcPr>
            <w:tcW w:w="1276" w:type="dxa"/>
          </w:tcPr>
          <w:p w:rsidR="009E33DE" w:rsidRPr="00180B1B" w:rsidRDefault="009E33DE" w:rsidP="00180B1B">
            <w:pPr>
              <w:spacing w:after="0" w:line="240" w:lineRule="auto"/>
              <w:rPr>
                <w:sz w:val="20"/>
                <w:szCs w:val="20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Беседа, корструирование</w:t>
            </w:r>
          </w:p>
        </w:tc>
        <w:tc>
          <w:tcPr>
            <w:tcW w:w="709" w:type="dxa"/>
          </w:tcPr>
          <w:p w:rsidR="009E33DE" w:rsidRPr="00180B1B" w:rsidRDefault="009E33DE" w:rsidP="00180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2482" w:type="dxa"/>
          </w:tcPr>
          <w:p w:rsidR="009E33DE" w:rsidRPr="00180B1B" w:rsidRDefault="009E33DE" w:rsidP="00180B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</w:rPr>
              <w:t>Координатная плоскость</w:t>
            </w:r>
          </w:p>
        </w:tc>
        <w:tc>
          <w:tcPr>
            <w:tcW w:w="1203" w:type="dxa"/>
          </w:tcPr>
          <w:p w:rsidR="009E33DE" w:rsidRPr="00180B1B" w:rsidRDefault="009E33DE" w:rsidP="00180B1B">
            <w:pPr>
              <w:spacing w:after="0" w:line="240" w:lineRule="auto"/>
              <w:rPr>
                <w:sz w:val="20"/>
                <w:szCs w:val="20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Точка роста</w:t>
            </w:r>
          </w:p>
        </w:tc>
        <w:tc>
          <w:tcPr>
            <w:tcW w:w="1525" w:type="dxa"/>
          </w:tcPr>
          <w:p w:rsidR="009E33DE" w:rsidRPr="00180B1B" w:rsidRDefault="009E33DE" w:rsidP="00180B1B">
            <w:pPr>
              <w:spacing w:after="0" w:line="240" w:lineRule="auto"/>
              <w:rPr>
                <w:sz w:val="20"/>
                <w:szCs w:val="20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</w:rPr>
              <w:t>Наблюдение, групповой</w:t>
            </w:r>
          </w:p>
        </w:tc>
      </w:tr>
      <w:tr w:rsidR="009E33DE" w:rsidRPr="00180B1B">
        <w:tc>
          <w:tcPr>
            <w:tcW w:w="708" w:type="dxa"/>
          </w:tcPr>
          <w:p w:rsidR="009E33DE" w:rsidRPr="00180B1B" w:rsidRDefault="009E33DE" w:rsidP="00180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852" w:type="dxa"/>
          </w:tcPr>
          <w:p w:rsidR="009E33DE" w:rsidRPr="00180B1B" w:rsidRDefault="009E33DE" w:rsidP="00180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февраль</w:t>
            </w:r>
          </w:p>
        </w:tc>
        <w:tc>
          <w:tcPr>
            <w:tcW w:w="850" w:type="dxa"/>
          </w:tcPr>
          <w:p w:rsidR="009E33DE" w:rsidRPr="00180B1B" w:rsidRDefault="009E33DE" w:rsidP="00180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92" w:type="dxa"/>
          </w:tcPr>
          <w:p w:rsidR="009E33DE" w:rsidRPr="00180B1B" w:rsidRDefault="009E33DE" w:rsidP="00180B1B">
            <w:pPr>
              <w:spacing w:after="0" w:line="240" w:lineRule="auto"/>
              <w:rPr>
                <w:sz w:val="20"/>
                <w:szCs w:val="20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13.10-13.50</w:t>
            </w:r>
          </w:p>
        </w:tc>
        <w:tc>
          <w:tcPr>
            <w:tcW w:w="1276" w:type="dxa"/>
          </w:tcPr>
          <w:p w:rsidR="009E33DE" w:rsidRPr="00180B1B" w:rsidRDefault="009E33DE" w:rsidP="00180B1B">
            <w:pPr>
              <w:spacing w:after="0" w:line="240" w:lineRule="auto"/>
              <w:rPr>
                <w:sz w:val="20"/>
                <w:szCs w:val="20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Беседа, корструирование</w:t>
            </w:r>
          </w:p>
        </w:tc>
        <w:tc>
          <w:tcPr>
            <w:tcW w:w="709" w:type="dxa"/>
          </w:tcPr>
          <w:p w:rsidR="009E33DE" w:rsidRPr="00180B1B" w:rsidRDefault="009E33DE" w:rsidP="00180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1,5</w:t>
            </w:r>
          </w:p>
        </w:tc>
        <w:tc>
          <w:tcPr>
            <w:tcW w:w="2482" w:type="dxa"/>
          </w:tcPr>
          <w:p w:rsidR="009E33DE" w:rsidRPr="00180B1B" w:rsidRDefault="009E33DE" w:rsidP="00180B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</w:rPr>
              <w:t>Создаем мультфильм</w:t>
            </w:r>
          </w:p>
        </w:tc>
        <w:tc>
          <w:tcPr>
            <w:tcW w:w="1203" w:type="dxa"/>
          </w:tcPr>
          <w:p w:rsidR="009E33DE" w:rsidRPr="00180B1B" w:rsidRDefault="009E33DE" w:rsidP="00180B1B">
            <w:pPr>
              <w:spacing w:after="0" w:line="240" w:lineRule="auto"/>
              <w:rPr>
                <w:sz w:val="20"/>
                <w:szCs w:val="20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Точка роста</w:t>
            </w:r>
          </w:p>
        </w:tc>
        <w:tc>
          <w:tcPr>
            <w:tcW w:w="1525" w:type="dxa"/>
          </w:tcPr>
          <w:p w:rsidR="009E33DE" w:rsidRPr="00180B1B" w:rsidRDefault="009E33DE" w:rsidP="00180B1B">
            <w:pPr>
              <w:spacing w:after="0" w:line="240" w:lineRule="auto"/>
              <w:rPr>
                <w:sz w:val="20"/>
                <w:szCs w:val="20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</w:rPr>
              <w:t>Наблюдение, групповой</w:t>
            </w:r>
          </w:p>
        </w:tc>
      </w:tr>
      <w:tr w:rsidR="009E33DE" w:rsidRPr="00180B1B">
        <w:tc>
          <w:tcPr>
            <w:tcW w:w="10597" w:type="dxa"/>
            <w:gridSpan w:val="9"/>
          </w:tcPr>
          <w:p w:rsidR="009E33DE" w:rsidRPr="00180B1B" w:rsidRDefault="009E33DE" w:rsidP="00180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0B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12.Игра «Лабиринт»</w:t>
            </w:r>
          </w:p>
        </w:tc>
      </w:tr>
      <w:tr w:rsidR="009E33DE" w:rsidRPr="00180B1B">
        <w:tc>
          <w:tcPr>
            <w:tcW w:w="708" w:type="dxa"/>
          </w:tcPr>
          <w:p w:rsidR="009E33DE" w:rsidRPr="00180B1B" w:rsidRDefault="009E33DE" w:rsidP="00180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852" w:type="dxa"/>
          </w:tcPr>
          <w:p w:rsidR="009E33DE" w:rsidRPr="00180B1B" w:rsidRDefault="009E33DE" w:rsidP="00180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февраль</w:t>
            </w:r>
          </w:p>
        </w:tc>
        <w:tc>
          <w:tcPr>
            <w:tcW w:w="850" w:type="dxa"/>
          </w:tcPr>
          <w:p w:rsidR="009E33DE" w:rsidRPr="00180B1B" w:rsidRDefault="009E33DE" w:rsidP="00180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992" w:type="dxa"/>
          </w:tcPr>
          <w:p w:rsidR="009E33DE" w:rsidRPr="00180B1B" w:rsidRDefault="009E33DE" w:rsidP="00180B1B">
            <w:pPr>
              <w:spacing w:after="0" w:line="240" w:lineRule="auto"/>
              <w:rPr>
                <w:sz w:val="20"/>
                <w:szCs w:val="20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13.10-13.50</w:t>
            </w:r>
          </w:p>
        </w:tc>
        <w:tc>
          <w:tcPr>
            <w:tcW w:w="1276" w:type="dxa"/>
          </w:tcPr>
          <w:p w:rsidR="009E33DE" w:rsidRPr="00180B1B" w:rsidRDefault="009E33DE" w:rsidP="00180B1B">
            <w:pPr>
              <w:spacing w:after="0" w:line="240" w:lineRule="auto"/>
              <w:rPr>
                <w:sz w:val="20"/>
                <w:szCs w:val="20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Беседа, корструирование</w:t>
            </w:r>
          </w:p>
        </w:tc>
        <w:tc>
          <w:tcPr>
            <w:tcW w:w="709" w:type="dxa"/>
          </w:tcPr>
          <w:p w:rsidR="009E33DE" w:rsidRPr="00180B1B" w:rsidRDefault="009E33DE" w:rsidP="00180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482" w:type="dxa"/>
          </w:tcPr>
          <w:p w:rsidR="009E33DE" w:rsidRPr="00180B1B" w:rsidRDefault="009E33DE" w:rsidP="00180B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</w:rPr>
              <w:t>Рисуем лабиринт</w:t>
            </w:r>
          </w:p>
        </w:tc>
        <w:tc>
          <w:tcPr>
            <w:tcW w:w="1203" w:type="dxa"/>
          </w:tcPr>
          <w:p w:rsidR="009E33DE" w:rsidRPr="00180B1B" w:rsidRDefault="009E33DE" w:rsidP="00180B1B">
            <w:pPr>
              <w:spacing w:after="0" w:line="240" w:lineRule="auto"/>
              <w:rPr>
                <w:sz w:val="20"/>
                <w:szCs w:val="20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Точка роста</w:t>
            </w:r>
          </w:p>
        </w:tc>
        <w:tc>
          <w:tcPr>
            <w:tcW w:w="1525" w:type="dxa"/>
          </w:tcPr>
          <w:p w:rsidR="009E33DE" w:rsidRPr="00180B1B" w:rsidRDefault="009E33DE" w:rsidP="00180B1B">
            <w:pPr>
              <w:spacing w:after="0" w:line="240" w:lineRule="auto"/>
              <w:rPr>
                <w:sz w:val="20"/>
                <w:szCs w:val="20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</w:rPr>
              <w:t>Наблюдение, групповой</w:t>
            </w:r>
          </w:p>
        </w:tc>
      </w:tr>
      <w:tr w:rsidR="009E33DE" w:rsidRPr="00180B1B">
        <w:tc>
          <w:tcPr>
            <w:tcW w:w="708" w:type="dxa"/>
          </w:tcPr>
          <w:p w:rsidR="009E33DE" w:rsidRPr="00180B1B" w:rsidRDefault="009E33DE" w:rsidP="00180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22-23</w:t>
            </w:r>
          </w:p>
        </w:tc>
        <w:tc>
          <w:tcPr>
            <w:tcW w:w="852" w:type="dxa"/>
          </w:tcPr>
          <w:p w:rsidR="009E33DE" w:rsidRPr="00180B1B" w:rsidRDefault="009E33DE" w:rsidP="00180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февраль</w:t>
            </w:r>
          </w:p>
        </w:tc>
        <w:tc>
          <w:tcPr>
            <w:tcW w:w="850" w:type="dxa"/>
          </w:tcPr>
          <w:p w:rsidR="009E33DE" w:rsidRPr="00180B1B" w:rsidRDefault="009E33DE" w:rsidP="00180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992" w:type="dxa"/>
          </w:tcPr>
          <w:p w:rsidR="009E33DE" w:rsidRPr="00180B1B" w:rsidRDefault="009E33DE" w:rsidP="00180B1B">
            <w:pPr>
              <w:spacing w:after="0" w:line="240" w:lineRule="auto"/>
              <w:rPr>
                <w:sz w:val="20"/>
                <w:szCs w:val="20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13.10-13.50</w:t>
            </w:r>
          </w:p>
        </w:tc>
        <w:tc>
          <w:tcPr>
            <w:tcW w:w="1276" w:type="dxa"/>
          </w:tcPr>
          <w:p w:rsidR="009E33DE" w:rsidRPr="00180B1B" w:rsidRDefault="009E33DE" w:rsidP="00180B1B">
            <w:pPr>
              <w:spacing w:after="0" w:line="240" w:lineRule="auto"/>
              <w:rPr>
                <w:sz w:val="20"/>
                <w:szCs w:val="20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Беседа, корструирование</w:t>
            </w:r>
          </w:p>
        </w:tc>
        <w:tc>
          <w:tcPr>
            <w:tcW w:w="709" w:type="dxa"/>
          </w:tcPr>
          <w:p w:rsidR="009E33DE" w:rsidRPr="00180B1B" w:rsidRDefault="009E33DE" w:rsidP="00180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82" w:type="dxa"/>
          </w:tcPr>
          <w:p w:rsidR="009E33DE" w:rsidRPr="00180B1B" w:rsidRDefault="009E33DE" w:rsidP="00180B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Программируем </w:t>
            </w:r>
          </w:p>
        </w:tc>
        <w:tc>
          <w:tcPr>
            <w:tcW w:w="1203" w:type="dxa"/>
          </w:tcPr>
          <w:p w:rsidR="009E33DE" w:rsidRPr="00180B1B" w:rsidRDefault="009E33DE" w:rsidP="00180B1B">
            <w:pPr>
              <w:spacing w:after="0" w:line="240" w:lineRule="auto"/>
              <w:rPr>
                <w:sz w:val="20"/>
                <w:szCs w:val="20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Точка роста</w:t>
            </w:r>
          </w:p>
        </w:tc>
        <w:tc>
          <w:tcPr>
            <w:tcW w:w="1525" w:type="dxa"/>
          </w:tcPr>
          <w:p w:rsidR="009E33DE" w:rsidRPr="00180B1B" w:rsidRDefault="009E33DE" w:rsidP="00180B1B">
            <w:pPr>
              <w:spacing w:after="0" w:line="240" w:lineRule="auto"/>
              <w:rPr>
                <w:sz w:val="20"/>
                <w:szCs w:val="20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</w:rPr>
              <w:t>Наблюдение, групповой</w:t>
            </w:r>
          </w:p>
        </w:tc>
      </w:tr>
      <w:tr w:rsidR="009E33DE" w:rsidRPr="00180B1B">
        <w:tc>
          <w:tcPr>
            <w:tcW w:w="708" w:type="dxa"/>
          </w:tcPr>
          <w:p w:rsidR="009E33DE" w:rsidRPr="00180B1B" w:rsidRDefault="009E33DE" w:rsidP="00180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852" w:type="dxa"/>
          </w:tcPr>
          <w:p w:rsidR="009E33DE" w:rsidRPr="00180B1B" w:rsidRDefault="009E33DE" w:rsidP="00180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февраль</w:t>
            </w:r>
          </w:p>
        </w:tc>
        <w:tc>
          <w:tcPr>
            <w:tcW w:w="850" w:type="dxa"/>
          </w:tcPr>
          <w:p w:rsidR="009E33DE" w:rsidRPr="00180B1B" w:rsidRDefault="009E33DE" w:rsidP="00180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992" w:type="dxa"/>
          </w:tcPr>
          <w:p w:rsidR="009E33DE" w:rsidRPr="00180B1B" w:rsidRDefault="009E33DE" w:rsidP="00180B1B">
            <w:pPr>
              <w:spacing w:after="0" w:line="240" w:lineRule="auto"/>
              <w:rPr>
                <w:sz w:val="20"/>
                <w:szCs w:val="20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13.10-13.50</w:t>
            </w:r>
          </w:p>
        </w:tc>
        <w:tc>
          <w:tcPr>
            <w:tcW w:w="1276" w:type="dxa"/>
          </w:tcPr>
          <w:p w:rsidR="009E33DE" w:rsidRPr="00180B1B" w:rsidRDefault="009E33DE" w:rsidP="00180B1B">
            <w:pPr>
              <w:spacing w:after="0" w:line="240" w:lineRule="auto"/>
              <w:rPr>
                <w:sz w:val="20"/>
                <w:szCs w:val="20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Беседа, корструирование</w:t>
            </w:r>
          </w:p>
        </w:tc>
        <w:tc>
          <w:tcPr>
            <w:tcW w:w="709" w:type="dxa"/>
          </w:tcPr>
          <w:p w:rsidR="009E33DE" w:rsidRPr="00180B1B" w:rsidRDefault="009E33DE" w:rsidP="00180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482" w:type="dxa"/>
          </w:tcPr>
          <w:p w:rsidR="009E33DE" w:rsidRPr="00180B1B" w:rsidRDefault="009E33DE" w:rsidP="00180B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</w:rPr>
              <w:t>Усложняем игру</w:t>
            </w:r>
          </w:p>
        </w:tc>
        <w:tc>
          <w:tcPr>
            <w:tcW w:w="1203" w:type="dxa"/>
          </w:tcPr>
          <w:p w:rsidR="009E33DE" w:rsidRPr="00180B1B" w:rsidRDefault="009E33DE" w:rsidP="00180B1B">
            <w:pPr>
              <w:spacing w:after="0" w:line="240" w:lineRule="auto"/>
              <w:rPr>
                <w:sz w:val="20"/>
                <w:szCs w:val="20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Точка роста</w:t>
            </w:r>
          </w:p>
        </w:tc>
        <w:tc>
          <w:tcPr>
            <w:tcW w:w="1525" w:type="dxa"/>
          </w:tcPr>
          <w:p w:rsidR="009E33DE" w:rsidRPr="00180B1B" w:rsidRDefault="009E33DE" w:rsidP="00180B1B">
            <w:pPr>
              <w:spacing w:after="0" w:line="240" w:lineRule="auto"/>
              <w:rPr>
                <w:sz w:val="20"/>
                <w:szCs w:val="20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</w:rPr>
              <w:t>Наблюдение, групповой</w:t>
            </w:r>
          </w:p>
        </w:tc>
      </w:tr>
      <w:tr w:rsidR="009E33DE" w:rsidRPr="00180B1B">
        <w:tc>
          <w:tcPr>
            <w:tcW w:w="10597" w:type="dxa"/>
            <w:gridSpan w:val="9"/>
          </w:tcPr>
          <w:p w:rsidR="009E33DE" w:rsidRPr="00180B1B" w:rsidRDefault="009E33DE" w:rsidP="00180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0B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13.Игра «Кот - математик»</w:t>
            </w:r>
          </w:p>
        </w:tc>
      </w:tr>
      <w:tr w:rsidR="009E33DE" w:rsidRPr="00180B1B">
        <w:tc>
          <w:tcPr>
            <w:tcW w:w="708" w:type="dxa"/>
          </w:tcPr>
          <w:p w:rsidR="009E33DE" w:rsidRPr="00180B1B" w:rsidRDefault="009E33DE" w:rsidP="00180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852" w:type="dxa"/>
          </w:tcPr>
          <w:p w:rsidR="009E33DE" w:rsidRPr="00180B1B" w:rsidRDefault="009E33DE" w:rsidP="00180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850" w:type="dxa"/>
          </w:tcPr>
          <w:p w:rsidR="009E33DE" w:rsidRPr="00180B1B" w:rsidRDefault="009E33DE" w:rsidP="00180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92" w:type="dxa"/>
          </w:tcPr>
          <w:p w:rsidR="009E33DE" w:rsidRPr="00180B1B" w:rsidRDefault="009E33DE" w:rsidP="00180B1B">
            <w:pPr>
              <w:spacing w:after="0" w:line="240" w:lineRule="auto"/>
              <w:rPr>
                <w:sz w:val="20"/>
                <w:szCs w:val="20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13.10-13.50</w:t>
            </w:r>
          </w:p>
        </w:tc>
        <w:tc>
          <w:tcPr>
            <w:tcW w:w="1276" w:type="dxa"/>
          </w:tcPr>
          <w:p w:rsidR="009E33DE" w:rsidRPr="00180B1B" w:rsidRDefault="009E33DE" w:rsidP="00180B1B">
            <w:pPr>
              <w:spacing w:after="0" w:line="240" w:lineRule="auto"/>
              <w:rPr>
                <w:sz w:val="20"/>
                <w:szCs w:val="20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Беседа, корструирование</w:t>
            </w:r>
          </w:p>
        </w:tc>
        <w:tc>
          <w:tcPr>
            <w:tcW w:w="709" w:type="dxa"/>
          </w:tcPr>
          <w:p w:rsidR="009E33DE" w:rsidRPr="00180B1B" w:rsidRDefault="009E33DE" w:rsidP="00180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482" w:type="dxa"/>
          </w:tcPr>
          <w:p w:rsidR="009E33DE" w:rsidRPr="00180B1B" w:rsidRDefault="009E33DE" w:rsidP="00180B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</w:rPr>
              <w:t>Переменные</w:t>
            </w:r>
          </w:p>
        </w:tc>
        <w:tc>
          <w:tcPr>
            <w:tcW w:w="1203" w:type="dxa"/>
          </w:tcPr>
          <w:p w:rsidR="009E33DE" w:rsidRPr="00180B1B" w:rsidRDefault="009E33DE" w:rsidP="00180B1B">
            <w:pPr>
              <w:spacing w:after="0" w:line="240" w:lineRule="auto"/>
              <w:rPr>
                <w:sz w:val="20"/>
                <w:szCs w:val="20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Точка роста</w:t>
            </w:r>
          </w:p>
        </w:tc>
        <w:tc>
          <w:tcPr>
            <w:tcW w:w="1525" w:type="dxa"/>
          </w:tcPr>
          <w:p w:rsidR="009E33DE" w:rsidRPr="00180B1B" w:rsidRDefault="009E33DE" w:rsidP="00180B1B">
            <w:pPr>
              <w:spacing w:after="0" w:line="240" w:lineRule="auto"/>
              <w:rPr>
                <w:sz w:val="20"/>
                <w:szCs w:val="20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</w:rPr>
              <w:t>Наблюдение, групповой</w:t>
            </w:r>
          </w:p>
        </w:tc>
      </w:tr>
      <w:tr w:rsidR="009E33DE" w:rsidRPr="00180B1B">
        <w:tc>
          <w:tcPr>
            <w:tcW w:w="708" w:type="dxa"/>
          </w:tcPr>
          <w:p w:rsidR="009E33DE" w:rsidRPr="00180B1B" w:rsidRDefault="009E33DE" w:rsidP="00180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852" w:type="dxa"/>
          </w:tcPr>
          <w:p w:rsidR="009E33DE" w:rsidRPr="00180B1B" w:rsidRDefault="009E33DE" w:rsidP="00180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850" w:type="dxa"/>
          </w:tcPr>
          <w:p w:rsidR="009E33DE" w:rsidRPr="00180B1B" w:rsidRDefault="009E33DE" w:rsidP="00180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992" w:type="dxa"/>
          </w:tcPr>
          <w:p w:rsidR="009E33DE" w:rsidRPr="00180B1B" w:rsidRDefault="009E33DE" w:rsidP="00180B1B">
            <w:pPr>
              <w:spacing w:after="0" w:line="240" w:lineRule="auto"/>
              <w:rPr>
                <w:sz w:val="20"/>
                <w:szCs w:val="20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13.10-13.50</w:t>
            </w:r>
          </w:p>
        </w:tc>
        <w:tc>
          <w:tcPr>
            <w:tcW w:w="1276" w:type="dxa"/>
          </w:tcPr>
          <w:p w:rsidR="009E33DE" w:rsidRPr="00180B1B" w:rsidRDefault="009E33DE" w:rsidP="00180B1B">
            <w:pPr>
              <w:spacing w:after="0" w:line="240" w:lineRule="auto"/>
              <w:rPr>
                <w:sz w:val="20"/>
                <w:szCs w:val="20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Беседа, корструирование</w:t>
            </w:r>
          </w:p>
        </w:tc>
        <w:tc>
          <w:tcPr>
            <w:tcW w:w="709" w:type="dxa"/>
          </w:tcPr>
          <w:p w:rsidR="009E33DE" w:rsidRPr="00180B1B" w:rsidRDefault="009E33DE" w:rsidP="00180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482" w:type="dxa"/>
          </w:tcPr>
          <w:p w:rsidR="009E33DE" w:rsidRPr="00180B1B" w:rsidRDefault="009E33DE" w:rsidP="00180B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</w:rPr>
              <w:t>Конструируем игру</w:t>
            </w:r>
          </w:p>
        </w:tc>
        <w:tc>
          <w:tcPr>
            <w:tcW w:w="1203" w:type="dxa"/>
          </w:tcPr>
          <w:p w:rsidR="009E33DE" w:rsidRPr="00180B1B" w:rsidRDefault="009E33DE" w:rsidP="00180B1B">
            <w:pPr>
              <w:spacing w:after="0" w:line="240" w:lineRule="auto"/>
              <w:rPr>
                <w:sz w:val="20"/>
                <w:szCs w:val="20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Точка роста</w:t>
            </w:r>
          </w:p>
        </w:tc>
        <w:tc>
          <w:tcPr>
            <w:tcW w:w="1525" w:type="dxa"/>
          </w:tcPr>
          <w:p w:rsidR="009E33DE" w:rsidRPr="00180B1B" w:rsidRDefault="009E33DE" w:rsidP="00180B1B">
            <w:pPr>
              <w:spacing w:after="0" w:line="240" w:lineRule="auto"/>
              <w:rPr>
                <w:sz w:val="20"/>
                <w:szCs w:val="20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</w:rPr>
              <w:t>Наблюдение, групповой</w:t>
            </w:r>
          </w:p>
        </w:tc>
      </w:tr>
      <w:tr w:rsidR="009E33DE" w:rsidRPr="00180B1B">
        <w:tc>
          <w:tcPr>
            <w:tcW w:w="708" w:type="dxa"/>
          </w:tcPr>
          <w:p w:rsidR="009E33DE" w:rsidRPr="00180B1B" w:rsidRDefault="009E33DE" w:rsidP="00180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852" w:type="dxa"/>
          </w:tcPr>
          <w:p w:rsidR="009E33DE" w:rsidRPr="00180B1B" w:rsidRDefault="009E33DE" w:rsidP="00180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850" w:type="dxa"/>
          </w:tcPr>
          <w:p w:rsidR="009E33DE" w:rsidRPr="00180B1B" w:rsidRDefault="009E33DE" w:rsidP="00180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992" w:type="dxa"/>
          </w:tcPr>
          <w:p w:rsidR="009E33DE" w:rsidRPr="00180B1B" w:rsidRDefault="009E33DE" w:rsidP="00180B1B">
            <w:pPr>
              <w:spacing w:after="0" w:line="240" w:lineRule="auto"/>
              <w:rPr>
                <w:sz w:val="20"/>
                <w:szCs w:val="20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13.10-13.50</w:t>
            </w:r>
          </w:p>
        </w:tc>
        <w:tc>
          <w:tcPr>
            <w:tcW w:w="1276" w:type="dxa"/>
          </w:tcPr>
          <w:p w:rsidR="009E33DE" w:rsidRPr="00180B1B" w:rsidRDefault="009E33DE" w:rsidP="00180B1B">
            <w:pPr>
              <w:spacing w:after="0" w:line="240" w:lineRule="auto"/>
              <w:rPr>
                <w:sz w:val="20"/>
                <w:szCs w:val="20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Беседа, корструирование</w:t>
            </w:r>
          </w:p>
        </w:tc>
        <w:tc>
          <w:tcPr>
            <w:tcW w:w="709" w:type="dxa"/>
          </w:tcPr>
          <w:p w:rsidR="009E33DE" w:rsidRPr="00180B1B" w:rsidRDefault="009E33DE" w:rsidP="00180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482" w:type="dxa"/>
          </w:tcPr>
          <w:p w:rsidR="009E33DE" w:rsidRPr="00180B1B" w:rsidRDefault="009E33DE" w:rsidP="00180B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</w:rPr>
              <w:t>Отгадай число</w:t>
            </w:r>
          </w:p>
        </w:tc>
        <w:tc>
          <w:tcPr>
            <w:tcW w:w="1203" w:type="dxa"/>
          </w:tcPr>
          <w:p w:rsidR="009E33DE" w:rsidRPr="00180B1B" w:rsidRDefault="009E33DE" w:rsidP="00180B1B">
            <w:pPr>
              <w:spacing w:after="0" w:line="240" w:lineRule="auto"/>
              <w:rPr>
                <w:sz w:val="20"/>
                <w:szCs w:val="20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Точка роста</w:t>
            </w:r>
          </w:p>
        </w:tc>
        <w:tc>
          <w:tcPr>
            <w:tcW w:w="1525" w:type="dxa"/>
          </w:tcPr>
          <w:p w:rsidR="009E33DE" w:rsidRPr="00180B1B" w:rsidRDefault="009E33DE" w:rsidP="00180B1B">
            <w:pPr>
              <w:spacing w:after="0" w:line="240" w:lineRule="auto"/>
              <w:rPr>
                <w:sz w:val="20"/>
                <w:szCs w:val="20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</w:rPr>
              <w:t>Наблюдение, групповой</w:t>
            </w:r>
          </w:p>
        </w:tc>
      </w:tr>
      <w:tr w:rsidR="009E33DE" w:rsidRPr="00180B1B">
        <w:tc>
          <w:tcPr>
            <w:tcW w:w="10597" w:type="dxa"/>
            <w:gridSpan w:val="9"/>
          </w:tcPr>
          <w:p w:rsidR="009E33DE" w:rsidRPr="00180B1B" w:rsidRDefault="009E33DE" w:rsidP="00180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0B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14.Игра «Вертолет»</w:t>
            </w:r>
          </w:p>
        </w:tc>
      </w:tr>
      <w:tr w:rsidR="009E33DE" w:rsidRPr="00180B1B">
        <w:tc>
          <w:tcPr>
            <w:tcW w:w="708" w:type="dxa"/>
          </w:tcPr>
          <w:p w:rsidR="009E33DE" w:rsidRPr="00180B1B" w:rsidRDefault="009E33DE" w:rsidP="00180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852" w:type="dxa"/>
          </w:tcPr>
          <w:p w:rsidR="009E33DE" w:rsidRPr="00180B1B" w:rsidRDefault="009E33DE" w:rsidP="00180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850" w:type="dxa"/>
          </w:tcPr>
          <w:p w:rsidR="009E33DE" w:rsidRPr="00180B1B" w:rsidRDefault="009E33DE" w:rsidP="00180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992" w:type="dxa"/>
          </w:tcPr>
          <w:p w:rsidR="009E33DE" w:rsidRPr="00180B1B" w:rsidRDefault="009E33DE" w:rsidP="00180B1B">
            <w:pPr>
              <w:spacing w:after="0" w:line="240" w:lineRule="auto"/>
              <w:rPr>
                <w:sz w:val="20"/>
                <w:szCs w:val="20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13.10-13.50</w:t>
            </w:r>
          </w:p>
        </w:tc>
        <w:tc>
          <w:tcPr>
            <w:tcW w:w="1276" w:type="dxa"/>
          </w:tcPr>
          <w:p w:rsidR="009E33DE" w:rsidRPr="00180B1B" w:rsidRDefault="009E33DE" w:rsidP="00180B1B">
            <w:pPr>
              <w:spacing w:after="0" w:line="240" w:lineRule="auto"/>
              <w:rPr>
                <w:sz w:val="20"/>
                <w:szCs w:val="20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Беседа, корструирование</w:t>
            </w:r>
          </w:p>
        </w:tc>
        <w:tc>
          <w:tcPr>
            <w:tcW w:w="709" w:type="dxa"/>
          </w:tcPr>
          <w:p w:rsidR="009E33DE" w:rsidRPr="00180B1B" w:rsidRDefault="009E33DE" w:rsidP="00180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482" w:type="dxa"/>
          </w:tcPr>
          <w:p w:rsidR="009E33DE" w:rsidRPr="00180B1B" w:rsidRDefault="009E33DE" w:rsidP="00180B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</w:rPr>
              <w:t>Создаем спрайты и фон</w:t>
            </w:r>
          </w:p>
        </w:tc>
        <w:tc>
          <w:tcPr>
            <w:tcW w:w="1203" w:type="dxa"/>
          </w:tcPr>
          <w:p w:rsidR="009E33DE" w:rsidRPr="00180B1B" w:rsidRDefault="009E33DE" w:rsidP="00180B1B">
            <w:pPr>
              <w:spacing w:after="0" w:line="240" w:lineRule="auto"/>
              <w:rPr>
                <w:sz w:val="20"/>
                <w:szCs w:val="20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Точка роста</w:t>
            </w:r>
          </w:p>
        </w:tc>
        <w:tc>
          <w:tcPr>
            <w:tcW w:w="1525" w:type="dxa"/>
          </w:tcPr>
          <w:p w:rsidR="009E33DE" w:rsidRPr="00180B1B" w:rsidRDefault="009E33DE" w:rsidP="00180B1B">
            <w:pPr>
              <w:spacing w:after="0" w:line="240" w:lineRule="auto"/>
              <w:rPr>
                <w:sz w:val="20"/>
                <w:szCs w:val="20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</w:rPr>
              <w:t>Наблюдение, групповой</w:t>
            </w:r>
          </w:p>
        </w:tc>
      </w:tr>
      <w:tr w:rsidR="009E33DE" w:rsidRPr="00180B1B">
        <w:tc>
          <w:tcPr>
            <w:tcW w:w="708" w:type="dxa"/>
          </w:tcPr>
          <w:p w:rsidR="009E33DE" w:rsidRPr="00180B1B" w:rsidRDefault="009E33DE" w:rsidP="00180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29-30</w:t>
            </w:r>
          </w:p>
        </w:tc>
        <w:tc>
          <w:tcPr>
            <w:tcW w:w="852" w:type="dxa"/>
          </w:tcPr>
          <w:p w:rsidR="009E33DE" w:rsidRPr="00180B1B" w:rsidRDefault="009E33DE" w:rsidP="00180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850" w:type="dxa"/>
          </w:tcPr>
          <w:p w:rsidR="009E33DE" w:rsidRPr="00180B1B" w:rsidRDefault="009E33DE" w:rsidP="00180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07</w:t>
            </w:r>
          </w:p>
        </w:tc>
        <w:tc>
          <w:tcPr>
            <w:tcW w:w="992" w:type="dxa"/>
          </w:tcPr>
          <w:p w:rsidR="009E33DE" w:rsidRPr="00180B1B" w:rsidRDefault="009E33DE" w:rsidP="00180B1B">
            <w:pPr>
              <w:spacing w:after="0" w:line="240" w:lineRule="auto"/>
              <w:rPr>
                <w:sz w:val="20"/>
                <w:szCs w:val="20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13.10-13.50</w:t>
            </w:r>
          </w:p>
        </w:tc>
        <w:tc>
          <w:tcPr>
            <w:tcW w:w="1276" w:type="dxa"/>
          </w:tcPr>
          <w:p w:rsidR="009E33DE" w:rsidRPr="00180B1B" w:rsidRDefault="009E33DE" w:rsidP="00180B1B">
            <w:pPr>
              <w:spacing w:after="0" w:line="240" w:lineRule="auto"/>
              <w:rPr>
                <w:sz w:val="20"/>
                <w:szCs w:val="20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Беседа, корструирование</w:t>
            </w:r>
          </w:p>
        </w:tc>
        <w:tc>
          <w:tcPr>
            <w:tcW w:w="709" w:type="dxa"/>
          </w:tcPr>
          <w:p w:rsidR="009E33DE" w:rsidRPr="00180B1B" w:rsidRDefault="009E33DE" w:rsidP="00180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82" w:type="dxa"/>
          </w:tcPr>
          <w:p w:rsidR="009E33DE" w:rsidRPr="00180B1B" w:rsidRDefault="009E33DE" w:rsidP="00180B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</w:rPr>
              <w:t>Программируем спрайты</w:t>
            </w:r>
          </w:p>
        </w:tc>
        <w:tc>
          <w:tcPr>
            <w:tcW w:w="1203" w:type="dxa"/>
          </w:tcPr>
          <w:p w:rsidR="009E33DE" w:rsidRPr="00180B1B" w:rsidRDefault="009E33DE" w:rsidP="00180B1B">
            <w:pPr>
              <w:spacing w:after="0" w:line="240" w:lineRule="auto"/>
              <w:rPr>
                <w:sz w:val="20"/>
                <w:szCs w:val="20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Точка роста</w:t>
            </w:r>
          </w:p>
        </w:tc>
        <w:tc>
          <w:tcPr>
            <w:tcW w:w="1525" w:type="dxa"/>
          </w:tcPr>
          <w:p w:rsidR="009E33DE" w:rsidRPr="00180B1B" w:rsidRDefault="009E33DE" w:rsidP="00180B1B">
            <w:pPr>
              <w:spacing w:after="0" w:line="240" w:lineRule="auto"/>
              <w:rPr>
                <w:sz w:val="20"/>
                <w:szCs w:val="20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</w:rPr>
              <w:t>Наблюдение, групповой</w:t>
            </w:r>
          </w:p>
        </w:tc>
      </w:tr>
      <w:tr w:rsidR="009E33DE" w:rsidRPr="00180B1B">
        <w:tc>
          <w:tcPr>
            <w:tcW w:w="10597" w:type="dxa"/>
            <w:gridSpan w:val="9"/>
          </w:tcPr>
          <w:p w:rsidR="009E33DE" w:rsidRPr="00180B1B" w:rsidRDefault="009E33DE" w:rsidP="00180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0B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15.Викторина</w:t>
            </w:r>
          </w:p>
        </w:tc>
      </w:tr>
      <w:tr w:rsidR="009E33DE" w:rsidRPr="00180B1B">
        <w:tc>
          <w:tcPr>
            <w:tcW w:w="708" w:type="dxa"/>
          </w:tcPr>
          <w:p w:rsidR="009E33DE" w:rsidRPr="00180B1B" w:rsidRDefault="009E33DE" w:rsidP="00180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852" w:type="dxa"/>
          </w:tcPr>
          <w:p w:rsidR="009E33DE" w:rsidRPr="00180B1B" w:rsidRDefault="009E33DE" w:rsidP="00180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850" w:type="dxa"/>
          </w:tcPr>
          <w:p w:rsidR="009E33DE" w:rsidRPr="00180B1B" w:rsidRDefault="009E33DE" w:rsidP="00180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992" w:type="dxa"/>
          </w:tcPr>
          <w:p w:rsidR="009E33DE" w:rsidRPr="00180B1B" w:rsidRDefault="009E33DE" w:rsidP="00180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13.10-13.50</w:t>
            </w:r>
          </w:p>
        </w:tc>
        <w:tc>
          <w:tcPr>
            <w:tcW w:w="1276" w:type="dxa"/>
          </w:tcPr>
          <w:p w:rsidR="009E33DE" w:rsidRPr="00180B1B" w:rsidRDefault="009E33DE" w:rsidP="00180B1B">
            <w:pPr>
              <w:spacing w:after="0" w:line="240" w:lineRule="auto"/>
              <w:rPr>
                <w:sz w:val="20"/>
                <w:szCs w:val="20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Беседа, корструирование</w:t>
            </w:r>
          </w:p>
        </w:tc>
        <w:tc>
          <w:tcPr>
            <w:tcW w:w="709" w:type="dxa"/>
          </w:tcPr>
          <w:p w:rsidR="009E33DE" w:rsidRPr="00180B1B" w:rsidRDefault="009E33DE" w:rsidP="00180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482" w:type="dxa"/>
          </w:tcPr>
          <w:p w:rsidR="009E33DE" w:rsidRPr="00180B1B" w:rsidRDefault="009E33DE" w:rsidP="00180B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</w:rPr>
              <w:t>Работа с текстом Простая викторина</w:t>
            </w:r>
          </w:p>
        </w:tc>
        <w:tc>
          <w:tcPr>
            <w:tcW w:w="1203" w:type="dxa"/>
          </w:tcPr>
          <w:p w:rsidR="009E33DE" w:rsidRPr="00180B1B" w:rsidRDefault="009E33DE" w:rsidP="00180B1B">
            <w:pPr>
              <w:spacing w:after="0" w:line="240" w:lineRule="auto"/>
              <w:rPr>
                <w:sz w:val="20"/>
                <w:szCs w:val="20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Точка роста</w:t>
            </w:r>
          </w:p>
        </w:tc>
        <w:tc>
          <w:tcPr>
            <w:tcW w:w="1525" w:type="dxa"/>
          </w:tcPr>
          <w:p w:rsidR="009E33DE" w:rsidRPr="00180B1B" w:rsidRDefault="009E33DE" w:rsidP="00180B1B">
            <w:pPr>
              <w:spacing w:after="0" w:line="240" w:lineRule="auto"/>
              <w:rPr>
                <w:sz w:val="20"/>
                <w:szCs w:val="20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</w:rPr>
              <w:t>Наблюдение, групповой, фронтальный</w:t>
            </w:r>
          </w:p>
        </w:tc>
      </w:tr>
      <w:tr w:rsidR="009E33DE" w:rsidRPr="00180B1B">
        <w:tc>
          <w:tcPr>
            <w:tcW w:w="10597" w:type="dxa"/>
            <w:gridSpan w:val="9"/>
          </w:tcPr>
          <w:p w:rsidR="009E33DE" w:rsidRPr="00180B1B" w:rsidRDefault="009E33DE" w:rsidP="00180B1B">
            <w:pPr>
              <w:pStyle w:val="ListParagraph"/>
              <w:spacing w:after="0" w:line="240" w:lineRule="auto"/>
              <w:ind w:left="7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B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16.Подготовка итогового проекта</w:t>
            </w:r>
          </w:p>
        </w:tc>
      </w:tr>
      <w:tr w:rsidR="009E33DE" w:rsidRPr="00180B1B">
        <w:tc>
          <w:tcPr>
            <w:tcW w:w="708" w:type="dxa"/>
          </w:tcPr>
          <w:p w:rsidR="009E33DE" w:rsidRPr="00180B1B" w:rsidRDefault="009E33DE" w:rsidP="00180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32-34</w:t>
            </w:r>
          </w:p>
        </w:tc>
        <w:tc>
          <w:tcPr>
            <w:tcW w:w="852" w:type="dxa"/>
          </w:tcPr>
          <w:p w:rsidR="009E33DE" w:rsidRPr="00180B1B" w:rsidRDefault="009E33DE" w:rsidP="00180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апрель</w:t>
            </w:r>
          </w:p>
          <w:p w:rsidR="009E33DE" w:rsidRPr="00180B1B" w:rsidRDefault="009E33DE" w:rsidP="00180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9E33DE" w:rsidRPr="00180B1B" w:rsidRDefault="009E33DE" w:rsidP="00180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850" w:type="dxa"/>
          </w:tcPr>
          <w:p w:rsidR="009E33DE" w:rsidRPr="00180B1B" w:rsidRDefault="009E33DE" w:rsidP="00180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</w:t>
            </w:r>
          </w:p>
          <w:p w:rsidR="009E33DE" w:rsidRPr="00180B1B" w:rsidRDefault="009E33DE" w:rsidP="00180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9E33DE" w:rsidRPr="00180B1B" w:rsidRDefault="009E33DE" w:rsidP="00180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9E33DE" w:rsidRPr="00180B1B" w:rsidRDefault="009E33DE" w:rsidP="00180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12,19</w:t>
            </w:r>
          </w:p>
        </w:tc>
        <w:tc>
          <w:tcPr>
            <w:tcW w:w="992" w:type="dxa"/>
          </w:tcPr>
          <w:p w:rsidR="009E33DE" w:rsidRPr="00180B1B" w:rsidRDefault="009E33DE" w:rsidP="00180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13.10-13.50</w:t>
            </w:r>
          </w:p>
        </w:tc>
        <w:tc>
          <w:tcPr>
            <w:tcW w:w="1276" w:type="dxa"/>
          </w:tcPr>
          <w:p w:rsidR="009E33DE" w:rsidRPr="00180B1B" w:rsidRDefault="009E33DE" w:rsidP="00180B1B">
            <w:pPr>
              <w:spacing w:after="0" w:line="240" w:lineRule="auto"/>
              <w:rPr>
                <w:sz w:val="20"/>
                <w:szCs w:val="20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Беседа, корструирование</w:t>
            </w:r>
          </w:p>
        </w:tc>
        <w:tc>
          <w:tcPr>
            <w:tcW w:w="709" w:type="dxa"/>
          </w:tcPr>
          <w:p w:rsidR="009E33DE" w:rsidRPr="00180B1B" w:rsidRDefault="009E33DE" w:rsidP="00180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82" w:type="dxa"/>
          </w:tcPr>
          <w:p w:rsidR="009E33DE" w:rsidRPr="00180B1B" w:rsidRDefault="009E33DE" w:rsidP="00180B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</w:rPr>
              <w:t>Итоговый проект</w:t>
            </w:r>
          </w:p>
        </w:tc>
        <w:tc>
          <w:tcPr>
            <w:tcW w:w="1203" w:type="dxa"/>
          </w:tcPr>
          <w:p w:rsidR="009E33DE" w:rsidRPr="00180B1B" w:rsidRDefault="009E33DE" w:rsidP="00180B1B">
            <w:pPr>
              <w:spacing w:after="0" w:line="240" w:lineRule="auto"/>
              <w:rPr>
                <w:sz w:val="20"/>
                <w:szCs w:val="20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Точка роста</w:t>
            </w:r>
          </w:p>
        </w:tc>
        <w:tc>
          <w:tcPr>
            <w:tcW w:w="1525" w:type="dxa"/>
          </w:tcPr>
          <w:p w:rsidR="009E33DE" w:rsidRPr="00180B1B" w:rsidRDefault="009E33DE" w:rsidP="00180B1B">
            <w:pPr>
              <w:spacing w:after="0" w:line="240" w:lineRule="auto"/>
              <w:rPr>
                <w:sz w:val="20"/>
                <w:szCs w:val="20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</w:rPr>
              <w:t>Наблюдение, групповой, фронтальный</w:t>
            </w:r>
          </w:p>
        </w:tc>
      </w:tr>
    </w:tbl>
    <w:p w:rsidR="009E33DE" w:rsidRDefault="009E33DE" w:rsidP="003B3481">
      <w:pPr>
        <w:pStyle w:val="ListParagraph"/>
        <w:numPr>
          <w:ilvl w:val="0"/>
          <w:numId w:val="4"/>
        </w:numPr>
        <w:spacing w:after="0"/>
        <w:rPr>
          <w:lang w:eastAsia="en-US"/>
        </w:rPr>
      </w:pPr>
    </w:p>
    <w:p w:rsidR="009E33DE" w:rsidRDefault="009E33DE" w:rsidP="003B3481">
      <w:pPr>
        <w:pStyle w:val="ListParagraph"/>
        <w:numPr>
          <w:ilvl w:val="0"/>
          <w:numId w:val="4"/>
        </w:numPr>
        <w:spacing w:after="0"/>
        <w:rPr>
          <w:lang w:eastAsia="en-US"/>
        </w:rPr>
      </w:pPr>
    </w:p>
    <w:p w:rsidR="009E33DE" w:rsidRDefault="009E33DE" w:rsidP="007F7C54">
      <w:pPr>
        <w:pStyle w:val="ListParagraph"/>
        <w:ind w:left="1440"/>
        <w:rPr>
          <w:rFonts w:ascii="Times New Roman" w:hAnsi="Times New Roman" w:cs="Times New Roman"/>
          <w:b/>
          <w:bCs/>
          <w:sz w:val="24"/>
          <w:szCs w:val="24"/>
        </w:rPr>
      </w:pPr>
    </w:p>
    <w:p w:rsidR="009E33DE" w:rsidRDefault="009E33DE" w:rsidP="007F7C5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D4D10">
        <w:rPr>
          <w:rFonts w:ascii="Times New Roman" w:hAnsi="Times New Roman" w:cs="Times New Roman"/>
          <w:b/>
          <w:bCs/>
          <w:sz w:val="24"/>
          <w:szCs w:val="24"/>
        </w:rPr>
        <w:t xml:space="preserve">Учебный план </w:t>
      </w:r>
    </w:p>
    <w:p w:rsidR="009E33DE" w:rsidRPr="007F7C54" w:rsidRDefault="009E33DE" w:rsidP="007F7C5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F7C54">
        <w:rPr>
          <w:rFonts w:ascii="Times New Roman" w:hAnsi="Times New Roman" w:cs="Times New Roman"/>
          <w:b/>
          <w:bCs/>
          <w:sz w:val="24"/>
          <w:szCs w:val="24"/>
        </w:rPr>
        <w:t>2 год обучения</w:t>
      </w:r>
    </w:p>
    <w:tbl>
      <w:tblPr>
        <w:tblW w:w="992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08"/>
        <w:gridCol w:w="4679"/>
        <w:gridCol w:w="850"/>
        <w:gridCol w:w="993"/>
        <w:gridCol w:w="992"/>
        <w:gridCol w:w="1701"/>
      </w:tblGrid>
      <w:tr w:rsidR="009E33DE" w:rsidRPr="00180B1B">
        <w:tc>
          <w:tcPr>
            <w:tcW w:w="708" w:type="dxa"/>
            <w:vMerge w:val="restart"/>
          </w:tcPr>
          <w:p w:rsidR="009E33DE" w:rsidRPr="00180B1B" w:rsidRDefault="009E33DE" w:rsidP="00180B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679" w:type="dxa"/>
            <w:vMerge w:val="restart"/>
          </w:tcPr>
          <w:p w:rsidR="009E33DE" w:rsidRPr="00180B1B" w:rsidRDefault="009E33DE" w:rsidP="00180B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</w:rPr>
              <w:t>Название раздела, темы</w:t>
            </w:r>
          </w:p>
        </w:tc>
        <w:tc>
          <w:tcPr>
            <w:tcW w:w="2835" w:type="dxa"/>
            <w:gridSpan w:val="3"/>
          </w:tcPr>
          <w:p w:rsidR="009E33DE" w:rsidRPr="00180B1B" w:rsidRDefault="009E33DE" w:rsidP="00180B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701" w:type="dxa"/>
            <w:vMerge w:val="restart"/>
          </w:tcPr>
          <w:p w:rsidR="009E33DE" w:rsidRPr="00180B1B" w:rsidRDefault="009E33DE" w:rsidP="00180B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</w:rPr>
              <w:t>Форма аттестации/</w:t>
            </w:r>
          </w:p>
          <w:p w:rsidR="009E33DE" w:rsidRPr="00180B1B" w:rsidRDefault="009E33DE" w:rsidP="00180B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</w:p>
        </w:tc>
      </w:tr>
      <w:tr w:rsidR="009E33DE" w:rsidRPr="00180B1B">
        <w:tc>
          <w:tcPr>
            <w:tcW w:w="708" w:type="dxa"/>
            <w:vMerge/>
          </w:tcPr>
          <w:p w:rsidR="009E33DE" w:rsidRPr="00180B1B" w:rsidRDefault="009E33DE" w:rsidP="00180B1B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9" w:type="dxa"/>
            <w:vMerge/>
          </w:tcPr>
          <w:p w:rsidR="009E33DE" w:rsidRPr="00180B1B" w:rsidRDefault="009E33DE" w:rsidP="00180B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E33DE" w:rsidRPr="00180B1B" w:rsidRDefault="009E33DE" w:rsidP="00180B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93" w:type="dxa"/>
          </w:tcPr>
          <w:p w:rsidR="009E33DE" w:rsidRPr="00180B1B" w:rsidRDefault="009E33DE" w:rsidP="00180B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992" w:type="dxa"/>
          </w:tcPr>
          <w:p w:rsidR="009E33DE" w:rsidRPr="00180B1B" w:rsidRDefault="009E33DE" w:rsidP="00180B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701" w:type="dxa"/>
            <w:vMerge/>
          </w:tcPr>
          <w:p w:rsidR="009E33DE" w:rsidRPr="00180B1B" w:rsidRDefault="009E33DE" w:rsidP="00180B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3DE" w:rsidRPr="00180B1B">
        <w:tc>
          <w:tcPr>
            <w:tcW w:w="708" w:type="dxa"/>
          </w:tcPr>
          <w:p w:rsidR="009E33DE" w:rsidRPr="00180B1B" w:rsidRDefault="009E33DE" w:rsidP="00180B1B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679" w:type="dxa"/>
          </w:tcPr>
          <w:p w:rsidR="009E33DE" w:rsidRPr="00180B1B" w:rsidRDefault="009E33DE" w:rsidP="00180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</w:rPr>
              <w:t>Инструктаж</w:t>
            </w:r>
          </w:p>
        </w:tc>
        <w:tc>
          <w:tcPr>
            <w:tcW w:w="850" w:type="dxa"/>
          </w:tcPr>
          <w:p w:rsidR="009E33DE" w:rsidRPr="00180B1B" w:rsidRDefault="009E33DE" w:rsidP="00180B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9E33DE" w:rsidRPr="00180B1B" w:rsidRDefault="009E33DE" w:rsidP="00180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9E33DE" w:rsidRPr="00180B1B" w:rsidRDefault="009E33DE" w:rsidP="00180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E33DE" w:rsidRPr="00180B1B" w:rsidRDefault="009E33DE" w:rsidP="00180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</w:p>
        </w:tc>
      </w:tr>
      <w:tr w:rsidR="009E33DE" w:rsidRPr="00180B1B">
        <w:tc>
          <w:tcPr>
            <w:tcW w:w="708" w:type="dxa"/>
          </w:tcPr>
          <w:p w:rsidR="009E33DE" w:rsidRPr="00180B1B" w:rsidRDefault="009E33DE" w:rsidP="00180B1B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679" w:type="dxa"/>
          </w:tcPr>
          <w:p w:rsidR="009E33DE" w:rsidRPr="00180B1B" w:rsidRDefault="009E33DE" w:rsidP="00180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</w:rPr>
              <w:t xml:space="preserve">Веселая </w:t>
            </w:r>
            <w:r w:rsidRPr="00180B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Scratch</w:t>
            </w:r>
            <w:r w:rsidRPr="00180B1B">
              <w:rPr>
                <w:rFonts w:ascii="Times New Roman" w:hAnsi="Times New Roman" w:cs="Times New Roman"/>
                <w:sz w:val="24"/>
                <w:szCs w:val="24"/>
              </w:rPr>
              <w:t xml:space="preserve">-математика. </w:t>
            </w:r>
          </w:p>
        </w:tc>
        <w:tc>
          <w:tcPr>
            <w:tcW w:w="850" w:type="dxa"/>
          </w:tcPr>
          <w:p w:rsidR="009E33DE" w:rsidRPr="00180B1B" w:rsidRDefault="009E33DE" w:rsidP="00180B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9E33DE" w:rsidRPr="00180B1B" w:rsidRDefault="009E33DE" w:rsidP="00180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9E33DE" w:rsidRPr="00180B1B" w:rsidRDefault="009E33DE" w:rsidP="00180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9E33DE" w:rsidRPr="00180B1B" w:rsidRDefault="009E33DE" w:rsidP="00180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</w:rPr>
              <w:t>Наблюдение, ответы на вопросы демонстрация работ</w:t>
            </w:r>
          </w:p>
        </w:tc>
      </w:tr>
      <w:tr w:rsidR="009E33DE" w:rsidRPr="00180B1B">
        <w:tc>
          <w:tcPr>
            <w:tcW w:w="708" w:type="dxa"/>
          </w:tcPr>
          <w:p w:rsidR="009E33DE" w:rsidRPr="00180B1B" w:rsidRDefault="009E33DE" w:rsidP="00180B1B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9" w:type="dxa"/>
          </w:tcPr>
          <w:p w:rsidR="009E33DE" w:rsidRPr="00180B1B" w:rsidRDefault="009E33DE" w:rsidP="00180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Лаборатория обучающих игр. </w:t>
            </w:r>
          </w:p>
        </w:tc>
        <w:tc>
          <w:tcPr>
            <w:tcW w:w="850" w:type="dxa"/>
          </w:tcPr>
          <w:p w:rsidR="009E33DE" w:rsidRPr="00180B1B" w:rsidRDefault="009E33DE" w:rsidP="00180B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9E33DE" w:rsidRPr="00180B1B" w:rsidRDefault="009E33DE" w:rsidP="00180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9E33DE" w:rsidRPr="00180B1B" w:rsidRDefault="009E33DE" w:rsidP="00180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9E33DE" w:rsidRPr="00180B1B" w:rsidRDefault="009E33DE" w:rsidP="00180B1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</w:rPr>
              <w:t>Наблюдение, ответы на вопросы демонстрация работ</w:t>
            </w:r>
          </w:p>
        </w:tc>
      </w:tr>
      <w:tr w:rsidR="009E33DE" w:rsidRPr="00180B1B">
        <w:tc>
          <w:tcPr>
            <w:tcW w:w="708" w:type="dxa"/>
          </w:tcPr>
          <w:p w:rsidR="009E33DE" w:rsidRPr="00180B1B" w:rsidRDefault="009E33DE" w:rsidP="00180B1B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9" w:type="dxa"/>
          </w:tcPr>
          <w:p w:rsidR="009E33DE" w:rsidRPr="00180B1B" w:rsidRDefault="009E33DE" w:rsidP="00180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</w:rPr>
              <w:t>Музыкальная магия чисел</w:t>
            </w:r>
          </w:p>
        </w:tc>
        <w:tc>
          <w:tcPr>
            <w:tcW w:w="850" w:type="dxa"/>
          </w:tcPr>
          <w:p w:rsidR="009E33DE" w:rsidRPr="00180B1B" w:rsidRDefault="009E33DE" w:rsidP="00180B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9E33DE" w:rsidRPr="00180B1B" w:rsidRDefault="009E33DE" w:rsidP="00180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9E33DE" w:rsidRPr="00180B1B" w:rsidRDefault="009E33DE" w:rsidP="00180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9E33DE" w:rsidRPr="00180B1B" w:rsidRDefault="009E33DE" w:rsidP="00180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</w:rPr>
              <w:t>Наблюдение, ответы на вопросы демонстрация работ</w:t>
            </w:r>
          </w:p>
        </w:tc>
      </w:tr>
      <w:tr w:rsidR="009E33DE" w:rsidRPr="00180B1B">
        <w:tc>
          <w:tcPr>
            <w:tcW w:w="708" w:type="dxa"/>
          </w:tcPr>
          <w:p w:rsidR="009E33DE" w:rsidRPr="00180B1B" w:rsidRDefault="009E33DE" w:rsidP="00180B1B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9" w:type="dxa"/>
          </w:tcPr>
          <w:p w:rsidR="009E33DE" w:rsidRPr="00180B1B" w:rsidRDefault="009E33DE" w:rsidP="00180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</w:rPr>
              <w:t>Свободное проектирование</w:t>
            </w:r>
          </w:p>
        </w:tc>
        <w:tc>
          <w:tcPr>
            <w:tcW w:w="850" w:type="dxa"/>
          </w:tcPr>
          <w:p w:rsidR="009E33DE" w:rsidRPr="00180B1B" w:rsidRDefault="009E33DE" w:rsidP="00180B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9E33DE" w:rsidRPr="00180B1B" w:rsidRDefault="009E33DE" w:rsidP="00180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9E33DE" w:rsidRPr="00180B1B" w:rsidRDefault="009E33DE" w:rsidP="00180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9E33DE" w:rsidRPr="00180B1B" w:rsidRDefault="009E33DE" w:rsidP="00180B1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</w:rPr>
              <w:t>Наблюдение, ответы на вопросы демонстрация работ</w:t>
            </w:r>
          </w:p>
        </w:tc>
      </w:tr>
      <w:tr w:rsidR="009E33DE" w:rsidRPr="00180B1B">
        <w:tc>
          <w:tcPr>
            <w:tcW w:w="708" w:type="dxa"/>
          </w:tcPr>
          <w:p w:rsidR="009E33DE" w:rsidRPr="00180B1B" w:rsidRDefault="009E33DE" w:rsidP="00180B1B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9" w:type="dxa"/>
          </w:tcPr>
          <w:p w:rsidR="009E33DE" w:rsidRPr="00180B1B" w:rsidRDefault="009E33DE" w:rsidP="00180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</w:rPr>
              <w:t>Участие в конкурсах, защита проектов</w:t>
            </w:r>
          </w:p>
        </w:tc>
        <w:tc>
          <w:tcPr>
            <w:tcW w:w="850" w:type="dxa"/>
          </w:tcPr>
          <w:p w:rsidR="009E33DE" w:rsidRPr="00180B1B" w:rsidRDefault="009E33DE" w:rsidP="00180B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3" w:type="dxa"/>
          </w:tcPr>
          <w:p w:rsidR="009E33DE" w:rsidRPr="00180B1B" w:rsidRDefault="009E33DE" w:rsidP="00180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9E33DE" w:rsidRPr="00180B1B" w:rsidRDefault="009E33DE" w:rsidP="00180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9E33DE" w:rsidRPr="00180B1B" w:rsidRDefault="009E33DE" w:rsidP="00180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</w:rPr>
              <w:t>Результат работы</w:t>
            </w:r>
          </w:p>
        </w:tc>
      </w:tr>
      <w:tr w:rsidR="009E33DE" w:rsidRPr="00180B1B">
        <w:tc>
          <w:tcPr>
            <w:tcW w:w="5387" w:type="dxa"/>
            <w:gridSpan w:val="2"/>
          </w:tcPr>
          <w:p w:rsidR="009E33DE" w:rsidRPr="00180B1B" w:rsidRDefault="009E33DE" w:rsidP="00180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850" w:type="dxa"/>
          </w:tcPr>
          <w:p w:rsidR="009E33DE" w:rsidRPr="00180B1B" w:rsidRDefault="009E33DE" w:rsidP="00180B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3" w:type="dxa"/>
          </w:tcPr>
          <w:p w:rsidR="009E33DE" w:rsidRPr="00180B1B" w:rsidRDefault="009E33DE" w:rsidP="00180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9E33DE" w:rsidRPr="00180B1B" w:rsidRDefault="009E33DE" w:rsidP="00180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701" w:type="dxa"/>
          </w:tcPr>
          <w:p w:rsidR="009E33DE" w:rsidRPr="00180B1B" w:rsidRDefault="009E33DE" w:rsidP="00180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E33DE" w:rsidRDefault="009E33DE" w:rsidP="004C0C26">
      <w:pPr>
        <w:pStyle w:val="Default"/>
        <w:jc w:val="both"/>
        <w:rPr>
          <w:rFonts w:ascii="Century Schoolbook" w:hAnsi="Century Schoolbook" w:cs="Century Schoolbook"/>
          <w:i/>
          <w:iCs/>
          <w:sz w:val="28"/>
          <w:szCs w:val="28"/>
        </w:rPr>
      </w:pPr>
    </w:p>
    <w:p w:rsidR="009E33DE" w:rsidRDefault="009E33DE" w:rsidP="004C0C2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61003">
        <w:rPr>
          <w:rFonts w:ascii="Times New Roman" w:hAnsi="Times New Roman" w:cs="Times New Roman"/>
          <w:b/>
          <w:bCs/>
          <w:sz w:val="24"/>
          <w:szCs w:val="24"/>
        </w:rPr>
        <w:t>Содержание изучаемого курса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9E33DE" w:rsidRPr="004F2000" w:rsidRDefault="009E33DE" w:rsidP="004C0C26">
      <w:pPr>
        <w:spacing w:after="240" w:line="240" w:lineRule="auto"/>
        <w:ind w:firstLine="426"/>
        <w:rPr>
          <w:rFonts w:ascii="Times New Roman" w:hAnsi="Times New Roman" w:cs="Times New Roman"/>
          <w:b/>
          <w:bCs/>
          <w:sz w:val="24"/>
          <w:szCs w:val="24"/>
        </w:rPr>
      </w:pPr>
      <w:r w:rsidRPr="004F2000">
        <w:rPr>
          <w:rFonts w:ascii="Times New Roman" w:hAnsi="Times New Roman" w:cs="Times New Roman"/>
          <w:b/>
          <w:bCs/>
          <w:sz w:val="24"/>
          <w:szCs w:val="24"/>
        </w:rPr>
        <w:t xml:space="preserve">1. Веселая </w:t>
      </w:r>
      <w:r w:rsidRPr="004F2000">
        <w:rPr>
          <w:rFonts w:ascii="Times New Roman" w:hAnsi="Times New Roman" w:cs="Times New Roman"/>
          <w:b/>
          <w:bCs/>
          <w:sz w:val="24"/>
          <w:szCs w:val="24"/>
          <w:lang w:val="en-US"/>
        </w:rPr>
        <w:t>Scratch</w:t>
      </w:r>
      <w:r>
        <w:rPr>
          <w:rFonts w:ascii="Times New Roman" w:hAnsi="Times New Roman" w:cs="Times New Roman"/>
          <w:b/>
          <w:bCs/>
          <w:sz w:val="24"/>
          <w:szCs w:val="24"/>
        </w:rPr>
        <w:t>-математика. (6</w:t>
      </w:r>
      <w:r w:rsidRPr="004F2000">
        <w:rPr>
          <w:rFonts w:ascii="Times New Roman" w:hAnsi="Times New Roman" w:cs="Times New Roman"/>
          <w:b/>
          <w:bCs/>
          <w:sz w:val="24"/>
          <w:szCs w:val="24"/>
        </w:rPr>
        <w:t xml:space="preserve"> часов)</w:t>
      </w:r>
    </w:p>
    <w:p w:rsidR="009E33DE" w:rsidRPr="004F2000" w:rsidRDefault="009E33DE" w:rsidP="004C0C26">
      <w:pPr>
        <w:spacing w:after="240" w:line="240" w:lineRule="auto"/>
        <w:ind w:left="709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F2000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Тема 1. Умеют ли спрайты считать</w:t>
      </w:r>
    </w:p>
    <w:p w:rsidR="009E33DE" w:rsidRDefault="009E33DE" w:rsidP="004C0C26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Теория: </w:t>
      </w:r>
      <w:r w:rsidRPr="004F2000">
        <w:rPr>
          <w:rFonts w:ascii="Times New Roman" w:hAnsi="Times New Roman" w:cs="Times New Roman"/>
          <w:sz w:val="24"/>
          <w:szCs w:val="24"/>
        </w:rPr>
        <w:t xml:space="preserve">Типы данных: числовые, строковые, логические. Числа: положительные, отрицательные, целые, дробные. </w:t>
      </w:r>
    </w:p>
    <w:p w:rsidR="009E33DE" w:rsidRPr="004F2000" w:rsidRDefault="009E33DE" w:rsidP="004C0C26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Практика: </w:t>
      </w:r>
      <w:r w:rsidRPr="004F2000">
        <w:rPr>
          <w:rFonts w:ascii="Times New Roman" w:hAnsi="Times New Roman" w:cs="Times New Roman"/>
          <w:sz w:val="24"/>
          <w:szCs w:val="24"/>
        </w:rPr>
        <w:t xml:space="preserve">Арифметические операции с числовыми данными. Строковые данные. Операции со строковыми данными. Логические данные. Логические операции. </w:t>
      </w:r>
    </w:p>
    <w:p w:rsidR="009E33DE" w:rsidRPr="004F2000" w:rsidRDefault="009E33DE" w:rsidP="004C0C26">
      <w:pPr>
        <w:spacing w:after="240" w:line="240" w:lineRule="auto"/>
        <w:ind w:left="709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F200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Тема 2. Константы и переменные </w:t>
      </w:r>
    </w:p>
    <w:p w:rsidR="009E33DE" w:rsidRDefault="009E33DE" w:rsidP="004C0C26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Теория: </w:t>
      </w:r>
      <w:r w:rsidRPr="004F2000">
        <w:rPr>
          <w:rFonts w:ascii="Times New Roman" w:hAnsi="Times New Roman" w:cs="Times New Roman"/>
          <w:sz w:val="24"/>
          <w:szCs w:val="24"/>
        </w:rPr>
        <w:t xml:space="preserve">Константа. Переменная. Имя переменной. Сенсоры событий. Сенсоры общения с человеком. Стеки. Блоки управления временем. Локальные и глобальные переменные. Блоки создания и управления переменными. Приемы работы с переменными. </w:t>
      </w:r>
    </w:p>
    <w:p w:rsidR="009E33DE" w:rsidRPr="004F2000" w:rsidRDefault="009E33DE" w:rsidP="004C0C26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Практика: </w:t>
      </w:r>
      <w:r w:rsidRPr="004F2000">
        <w:rPr>
          <w:rFonts w:ascii="Times New Roman" w:hAnsi="Times New Roman" w:cs="Times New Roman"/>
          <w:sz w:val="24"/>
          <w:szCs w:val="24"/>
        </w:rPr>
        <w:t>Использование слайдера монитора переменной. Правила использования переменных.</w:t>
      </w:r>
    </w:p>
    <w:p w:rsidR="009E33DE" w:rsidRPr="004F2000" w:rsidRDefault="009E33DE" w:rsidP="004C0C26">
      <w:pPr>
        <w:spacing w:after="240" w:line="240" w:lineRule="auto"/>
        <w:ind w:left="709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F200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Тема 3. Списки </w:t>
      </w:r>
    </w:p>
    <w:p w:rsidR="009E33DE" w:rsidRDefault="009E33DE" w:rsidP="004C0C26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Теория: </w:t>
      </w:r>
      <w:r w:rsidRPr="004F2000">
        <w:rPr>
          <w:rFonts w:ascii="Times New Roman" w:hAnsi="Times New Roman" w:cs="Times New Roman"/>
          <w:sz w:val="24"/>
          <w:szCs w:val="24"/>
        </w:rPr>
        <w:t xml:space="preserve">Список. Элементы списка. Имя списка. Индекс. Длина списка. </w:t>
      </w:r>
    </w:p>
    <w:p w:rsidR="009E33DE" w:rsidRPr="004F2000" w:rsidRDefault="009E33DE" w:rsidP="004C0C26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Практика: </w:t>
      </w:r>
      <w:r w:rsidRPr="004F2000">
        <w:rPr>
          <w:rFonts w:ascii="Times New Roman" w:hAnsi="Times New Roman" w:cs="Times New Roman"/>
          <w:sz w:val="24"/>
          <w:szCs w:val="24"/>
        </w:rPr>
        <w:t>Создание списка. Приемы работы с элементами списка.</w:t>
      </w:r>
    </w:p>
    <w:p w:rsidR="009E33DE" w:rsidRPr="004F2000" w:rsidRDefault="009E33DE" w:rsidP="004C0C26">
      <w:pPr>
        <w:spacing w:after="24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F2000">
        <w:rPr>
          <w:rFonts w:ascii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>. Лаборатория обучающих игр. (6</w:t>
      </w:r>
      <w:r w:rsidRPr="004F2000">
        <w:rPr>
          <w:rFonts w:ascii="Times New Roman" w:hAnsi="Times New Roman" w:cs="Times New Roman"/>
          <w:b/>
          <w:bCs/>
          <w:sz w:val="24"/>
          <w:szCs w:val="24"/>
        </w:rPr>
        <w:t xml:space="preserve"> часов)</w:t>
      </w:r>
    </w:p>
    <w:p w:rsidR="009E33DE" w:rsidRPr="004F2000" w:rsidRDefault="009E33DE" w:rsidP="004C0C26">
      <w:pPr>
        <w:spacing w:after="240" w:line="240" w:lineRule="auto"/>
        <w:ind w:left="709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F2000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Тема 1. Создаем обучающую игру по математике</w:t>
      </w:r>
      <w:r w:rsidRPr="004F200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. </w:t>
      </w:r>
    </w:p>
    <w:p w:rsidR="009E33DE" w:rsidRDefault="009E33DE" w:rsidP="004C0C26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Теория: </w:t>
      </w:r>
      <w:r w:rsidRPr="004F2000">
        <w:rPr>
          <w:rFonts w:ascii="Times New Roman" w:hAnsi="Times New Roman" w:cs="Times New Roman"/>
          <w:sz w:val="24"/>
          <w:szCs w:val="24"/>
        </w:rPr>
        <w:t xml:space="preserve">Постановка цели. Сценарий игры. Схема взаимодействия объектов. Интерактивность игры. Скрипт проверки знаний. </w:t>
      </w:r>
    </w:p>
    <w:p w:rsidR="009E33DE" w:rsidRDefault="009E33DE" w:rsidP="004C0C26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Практика: </w:t>
      </w:r>
      <w:r w:rsidRPr="004F2000">
        <w:rPr>
          <w:rFonts w:ascii="Times New Roman" w:hAnsi="Times New Roman" w:cs="Times New Roman"/>
          <w:sz w:val="24"/>
          <w:szCs w:val="24"/>
        </w:rPr>
        <w:t>Озвучивание игры.</w:t>
      </w:r>
    </w:p>
    <w:p w:rsidR="009E33DE" w:rsidRPr="004F2000" w:rsidRDefault="009E33DE" w:rsidP="004C0C26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9E33DE" w:rsidRPr="004F2000" w:rsidRDefault="009E33DE" w:rsidP="004C0C26">
      <w:pPr>
        <w:spacing w:after="240" w:line="240" w:lineRule="auto"/>
        <w:ind w:left="-142" w:firstLine="851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F2000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Тема 2. Создаем интерактивную и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гру по русскому языку. </w:t>
      </w:r>
    </w:p>
    <w:p w:rsidR="009E33DE" w:rsidRDefault="009E33DE" w:rsidP="004C0C26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Теория: </w:t>
      </w:r>
      <w:r w:rsidRPr="004F2000">
        <w:rPr>
          <w:rFonts w:ascii="Times New Roman" w:hAnsi="Times New Roman" w:cs="Times New Roman"/>
          <w:sz w:val="24"/>
          <w:szCs w:val="24"/>
        </w:rPr>
        <w:t xml:space="preserve">Постановка цели. Сценарий игры. </w:t>
      </w:r>
    </w:p>
    <w:p w:rsidR="009E33DE" w:rsidRPr="004F2000" w:rsidRDefault="009E33DE" w:rsidP="004C0C26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Практика: </w:t>
      </w:r>
      <w:r w:rsidRPr="004F2000">
        <w:rPr>
          <w:rFonts w:ascii="Times New Roman" w:hAnsi="Times New Roman" w:cs="Times New Roman"/>
          <w:sz w:val="24"/>
          <w:szCs w:val="24"/>
        </w:rPr>
        <w:t>Схема взаимодействия объектов. Интерактивность игры. Озвучивание игры. Интернет-сообщество скретчеров. Публикация проектов в сети Интернет.</w:t>
      </w:r>
    </w:p>
    <w:p w:rsidR="009E33DE" w:rsidRPr="004F2000" w:rsidRDefault="009E33DE" w:rsidP="004C0C26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3. Музыкальная магия чисел. (6</w:t>
      </w:r>
      <w:r w:rsidRPr="004F2000">
        <w:rPr>
          <w:rFonts w:ascii="Times New Roman" w:hAnsi="Times New Roman" w:cs="Times New Roman"/>
          <w:b/>
          <w:bCs/>
          <w:sz w:val="24"/>
          <w:szCs w:val="24"/>
        </w:rPr>
        <w:t xml:space="preserve"> часов)</w:t>
      </w:r>
    </w:p>
    <w:p w:rsidR="009E33DE" w:rsidRPr="004F2000" w:rsidRDefault="009E33DE" w:rsidP="004C0C26">
      <w:pPr>
        <w:spacing w:line="240" w:lineRule="auto"/>
        <w:ind w:left="567"/>
        <w:rPr>
          <w:rFonts w:ascii="Times New Roman" w:hAnsi="Times New Roman" w:cs="Times New Roman"/>
          <w:i/>
          <w:iCs/>
          <w:sz w:val="24"/>
          <w:szCs w:val="24"/>
        </w:rPr>
      </w:pPr>
      <w:r w:rsidRPr="004F200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Тема 1. Музыкальная грамота для </w:t>
      </w:r>
      <w:r w:rsidRPr="004F2000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Scratch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</w:p>
    <w:p w:rsidR="009E33DE" w:rsidRPr="004F2000" w:rsidRDefault="009E33DE" w:rsidP="004C0C26">
      <w:pPr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Теория: </w:t>
      </w:r>
      <w:r w:rsidRPr="004F2000">
        <w:rPr>
          <w:rFonts w:ascii="Times New Roman" w:hAnsi="Times New Roman" w:cs="Times New Roman"/>
          <w:sz w:val="24"/>
          <w:szCs w:val="24"/>
        </w:rPr>
        <w:t xml:space="preserve">Звук. Высота звука. Звукоряд. Полный звукоряд.  Ритм, темп, музыкальный такт, размер, пауза. Ноты. Длительность нот и пауз.  Гамма. </w:t>
      </w:r>
      <w:r>
        <w:rPr>
          <w:rFonts w:ascii="Times New Roman" w:hAnsi="Times New Roman" w:cs="Times New Roman"/>
          <w:sz w:val="24"/>
          <w:szCs w:val="24"/>
        </w:rPr>
        <w:t xml:space="preserve">Практика: </w:t>
      </w:r>
      <w:r w:rsidRPr="004F2000">
        <w:rPr>
          <w:rFonts w:ascii="Times New Roman" w:hAnsi="Times New Roman" w:cs="Times New Roman"/>
          <w:sz w:val="24"/>
          <w:szCs w:val="24"/>
        </w:rPr>
        <w:t>Линейный алгоритм гаммы. Алгоритм проигрывания мелодий.</w:t>
      </w:r>
    </w:p>
    <w:p w:rsidR="009E33DE" w:rsidRPr="004F2000" w:rsidRDefault="009E33DE" w:rsidP="004C0C26">
      <w:pPr>
        <w:spacing w:line="240" w:lineRule="auto"/>
        <w:ind w:left="567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F2000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Тема 2.</w:t>
      </w:r>
      <w:r w:rsidRPr="004F2000">
        <w:rPr>
          <w:rFonts w:ascii="Times New Roman" w:hAnsi="Times New Roman" w:cs="Times New Roman"/>
          <w:b/>
          <w:bCs/>
          <w:sz w:val="24"/>
          <w:szCs w:val="24"/>
        </w:rPr>
        <w:t xml:space="preserve"> Пишем музыку в </w:t>
      </w:r>
      <w:r w:rsidRPr="004F2000">
        <w:rPr>
          <w:rFonts w:ascii="Times New Roman" w:hAnsi="Times New Roman" w:cs="Times New Roman"/>
          <w:b/>
          <w:bCs/>
          <w:sz w:val="24"/>
          <w:szCs w:val="24"/>
          <w:lang w:val="en-US"/>
        </w:rPr>
        <w:t>Scratch</w:t>
      </w:r>
    </w:p>
    <w:p w:rsidR="009E33DE" w:rsidRDefault="009E33DE" w:rsidP="004C0C26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Теория: </w:t>
      </w:r>
      <w:r w:rsidRPr="004F2000">
        <w:rPr>
          <w:rFonts w:ascii="Times New Roman" w:hAnsi="Times New Roman" w:cs="Times New Roman"/>
          <w:sz w:val="24"/>
          <w:szCs w:val="24"/>
        </w:rPr>
        <w:t xml:space="preserve">Мелодические инструменты. </w:t>
      </w:r>
    </w:p>
    <w:p w:rsidR="009E33DE" w:rsidRPr="004F2000" w:rsidRDefault="009E33DE" w:rsidP="004C0C26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Практика: </w:t>
      </w:r>
      <w:r w:rsidRPr="004F2000">
        <w:rPr>
          <w:rFonts w:ascii="Times New Roman" w:hAnsi="Times New Roman" w:cs="Times New Roman"/>
          <w:sz w:val="24"/>
          <w:szCs w:val="24"/>
        </w:rPr>
        <w:t xml:space="preserve">Извлечение звуков инструментов. Барабаны. Аккорды. Моделирование плеера. Параллельное исполнение мелодий. </w:t>
      </w:r>
    </w:p>
    <w:p w:rsidR="009E33DE" w:rsidRPr="004F2000" w:rsidRDefault="009E33DE" w:rsidP="004C0C26">
      <w:pPr>
        <w:spacing w:line="240" w:lineRule="auto"/>
        <w:ind w:left="-142"/>
        <w:rPr>
          <w:rFonts w:ascii="Times New Roman" w:hAnsi="Times New Roman" w:cs="Times New Roman"/>
          <w:b/>
          <w:bCs/>
          <w:sz w:val="24"/>
          <w:szCs w:val="24"/>
        </w:rPr>
      </w:pPr>
      <w:r w:rsidRPr="004F2000">
        <w:rPr>
          <w:rFonts w:ascii="Times New Roman" w:hAnsi="Times New Roman" w:cs="Times New Roman"/>
          <w:b/>
          <w:bCs/>
          <w:sz w:val="24"/>
          <w:szCs w:val="24"/>
        </w:rPr>
        <w:t>4. Свободное проектирование. (</w:t>
      </w:r>
      <w:r>
        <w:rPr>
          <w:rFonts w:ascii="Times New Roman" w:hAnsi="Times New Roman" w:cs="Times New Roman"/>
          <w:b/>
          <w:bCs/>
          <w:sz w:val="24"/>
          <w:szCs w:val="24"/>
        </w:rPr>
        <w:t>9 часов</w:t>
      </w:r>
      <w:r w:rsidRPr="004F2000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9E33DE" w:rsidRPr="004F2000" w:rsidRDefault="009E33DE" w:rsidP="004C0C26">
      <w:pPr>
        <w:spacing w:line="240" w:lineRule="auto"/>
        <w:ind w:left="567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F200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Тема 1. Алгоритм создания творческих проектов. </w:t>
      </w:r>
    </w:p>
    <w:p w:rsidR="009E33DE" w:rsidRDefault="009E33DE" w:rsidP="004C0C26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Теория:</w:t>
      </w:r>
      <w:r w:rsidRPr="004F2000">
        <w:rPr>
          <w:rFonts w:ascii="Times New Roman" w:hAnsi="Times New Roman" w:cs="Times New Roman"/>
          <w:sz w:val="24"/>
          <w:szCs w:val="24"/>
        </w:rPr>
        <w:t>Спираль творчества</w:t>
      </w:r>
    </w:p>
    <w:p w:rsidR="009E33DE" w:rsidRPr="004F2000" w:rsidRDefault="009E33DE" w:rsidP="004C0C26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4F2000">
        <w:rPr>
          <w:rFonts w:ascii="Times New Roman" w:hAnsi="Times New Roman" w:cs="Times New Roman"/>
          <w:sz w:val="24"/>
          <w:szCs w:val="24"/>
        </w:rPr>
        <w:t xml:space="preserve">Алгоритм создания проекта по спирали творчества. </w:t>
      </w:r>
    </w:p>
    <w:p w:rsidR="009E33DE" w:rsidRDefault="009E33DE" w:rsidP="004C0C26">
      <w:pPr>
        <w:spacing w:line="240" w:lineRule="auto"/>
        <w:ind w:left="567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9E33DE" w:rsidRPr="004F2000" w:rsidRDefault="009E33DE" w:rsidP="004C0C26">
      <w:pPr>
        <w:spacing w:line="240" w:lineRule="auto"/>
        <w:ind w:left="567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F200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Тема 2. Создание </w:t>
      </w:r>
      <w:r w:rsidRPr="004F2000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Scratch</w:t>
      </w:r>
      <w:r w:rsidRPr="004F200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-проектов. </w:t>
      </w:r>
    </w:p>
    <w:p w:rsidR="009E33DE" w:rsidRPr="004F2000" w:rsidRDefault="009E33DE" w:rsidP="004C0C26">
      <w:pPr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Практика: </w:t>
      </w:r>
      <w:r w:rsidRPr="004F2000">
        <w:rPr>
          <w:rFonts w:ascii="Times New Roman" w:hAnsi="Times New Roman" w:cs="Times New Roman"/>
          <w:sz w:val="24"/>
          <w:szCs w:val="24"/>
        </w:rPr>
        <w:t>Создание музыкального клипа. Генерация идей. Графическое оформление клипа. Схема взаимодействия объектов. Озвучивание клипа. Интерактивность клипа. Мультипликация. Идея социальной мультипликации. Создание мультфильма. Генерация идей. Подбор персонажей и фона. Схема взаимодействия объектов. Озвучивание мультфильма. Исследование интерактивной модели. Создание интерактивной модели. Генерация идей. Взаимодействие объектов модели. Таблица взаимодействия. Интерактивность модели. Компиляция проекта в исполнимый файл.</w:t>
      </w:r>
    </w:p>
    <w:p w:rsidR="009E33DE" w:rsidRPr="00F61003" w:rsidRDefault="009E33DE" w:rsidP="004C0C2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61003">
        <w:rPr>
          <w:rFonts w:ascii="Times New Roman" w:hAnsi="Times New Roman" w:cs="Times New Roman"/>
          <w:b/>
          <w:bCs/>
          <w:sz w:val="24"/>
          <w:szCs w:val="24"/>
        </w:rPr>
        <w:t>Ожидаемые результаты обучения по программе</w:t>
      </w:r>
    </w:p>
    <w:p w:rsidR="009E33DE" w:rsidRPr="00F61003" w:rsidRDefault="009E33DE" w:rsidP="004C0C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61003">
        <w:rPr>
          <w:rFonts w:ascii="Times New Roman" w:hAnsi="Times New Roman" w:cs="Times New Roman"/>
          <w:sz w:val="24"/>
          <w:szCs w:val="24"/>
          <w:u w:val="single"/>
        </w:rPr>
        <w:t>2 года обучения:</w:t>
      </w:r>
    </w:p>
    <w:p w:rsidR="009E33DE" w:rsidRPr="00F61003" w:rsidRDefault="009E33DE" w:rsidP="004C0C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1003">
        <w:rPr>
          <w:rFonts w:ascii="Times New Roman" w:hAnsi="Times New Roman" w:cs="Times New Roman"/>
          <w:sz w:val="24"/>
          <w:szCs w:val="24"/>
        </w:rPr>
        <w:t xml:space="preserve"> Учащиеся овладевают следующими знаниями, умениями и способами деятельности:</w:t>
      </w:r>
    </w:p>
    <w:p w:rsidR="009E33DE" w:rsidRPr="00F61003" w:rsidRDefault="009E33DE" w:rsidP="004C0C26">
      <w:pPr>
        <w:numPr>
          <w:ilvl w:val="0"/>
          <w:numId w:val="5"/>
        </w:numPr>
        <w:spacing w:after="0" w:line="240" w:lineRule="auto"/>
        <w:ind w:left="993" w:hanging="873"/>
        <w:jc w:val="both"/>
        <w:rPr>
          <w:rFonts w:ascii="Times New Roman" w:hAnsi="Times New Roman" w:cs="Times New Roman"/>
          <w:sz w:val="24"/>
          <w:szCs w:val="24"/>
        </w:rPr>
      </w:pPr>
      <w:r w:rsidRPr="00F61003">
        <w:rPr>
          <w:rFonts w:ascii="Times New Roman" w:hAnsi="Times New Roman" w:cs="Times New Roman"/>
          <w:sz w:val="24"/>
          <w:szCs w:val="24"/>
        </w:rPr>
        <w:t>владеют специальными знаниями и практическими навыками в области программирования в среде Scratch;</w:t>
      </w:r>
    </w:p>
    <w:p w:rsidR="009E33DE" w:rsidRPr="00F61003" w:rsidRDefault="009E33DE" w:rsidP="004C0C26">
      <w:pPr>
        <w:numPr>
          <w:ilvl w:val="0"/>
          <w:numId w:val="5"/>
        </w:numPr>
        <w:spacing w:after="0" w:line="240" w:lineRule="auto"/>
        <w:ind w:left="993" w:hanging="873"/>
        <w:jc w:val="both"/>
        <w:rPr>
          <w:rFonts w:ascii="Times New Roman" w:hAnsi="Times New Roman" w:cs="Times New Roman"/>
          <w:sz w:val="24"/>
          <w:szCs w:val="24"/>
        </w:rPr>
      </w:pPr>
      <w:r w:rsidRPr="00F61003">
        <w:rPr>
          <w:rFonts w:ascii="Times New Roman" w:hAnsi="Times New Roman" w:cs="Times New Roman"/>
          <w:sz w:val="24"/>
          <w:szCs w:val="24"/>
        </w:rPr>
        <w:t xml:space="preserve">знают принципы и структуру проектов, формы представления и управления информацией в проектах в среде Scratch; </w:t>
      </w:r>
    </w:p>
    <w:p w:rsidR="009E33DE" w:rsidRPr="00F61003" w:rsidRDefault="009E33DE" w:rsidP="004C0C26">
      <w:pPr>
        <w:numPr>
          <w:ilvl w:val="0"/>
          <w:numId w:val="5"/>
        </w:numPr>
        <w:spacing w:after="0" w:line="240" w:lineRule="auto"/>
        <w:ind w:left="993" w:hanging="873"/>
        <w:jc w:val="both"/>
        <w:rPr>
          <w:rFonts w:ascii="Times New Roman" w:hAnsi="Times New Roman" w:cs="Times New Roman"/>
          <w:sz w:val="24"/>
          <w:szCs w:val="24"/>
        </w:rPr>
      </w:pPr>
      <w:r w:rsidRPr="00F61003">
        <w:rPr>
          <w:rFonts w:ascii="Times New Roman" w:hAnsi="Times New Roman" w:cs="Times New Roman"/>
          <w:sz w:val="24"/>
          <w:szCs w:val="24"/>
        </w:rPr>
        <w:t xml:space="preserve">владеют способами работы с изученными программами и оборудованием в среде Scratch; </w:t>
      </w:r>
    </w:p>
    <w:p w:rsidR="009E33DE" w:rsidRPr="00F61003" w:rsidRDefault="009E33DE" w:rsidP="004C0C26">
      <w:pPr>
        <w:numPr>
          <w:ilvl w:val="0"/>
          <w:numId w:val="5"/>
        </w:numPr>
        <w:spacing w:after="0" w:line="240" w:lineRule="auto"/>
        <w:ind w:left="993" w:hanging="873"/>
        <w:jc w:val="both"/>
        <w:rPr>
          <w:rFonts w:ascii="Times New Roman" w:hAnsi="Times New Roman" w:cs="Times New Roman"/>
          <w:sz w:val="24"/>
          <w:szCs w:val="24"/>
        </w:rPr>
      </w:pPr>
      <w:r w:rsidRPr="00F61003">
        <w:rPr>
          <w:rFonts w:ascii="Times New Roman" w:hAnsi="Times New Roman" w:cs="Times New Roman"/>
          <w:sz w:val="24"/>
          <w:szCs w:val="24"/>
        </w:rPr>
        <w:t xml:space="preserve">владеют приемами организации и самоорганизации работы по созданию проектов в среде Scratch; </w:t>
      </w:r>
    </w:p>
    <w:p w:rsidR="009E33DE" w:rsidRPr="00F61003" w:rsidRDefault="009E33DE" w:rsidP="004C0C26">
      <w:pPr>
        <w:numPr>
          <w:ilvl w:val="0"/>
          <w:numId w:val="5"/>
        </w:numPr>
        <w:spacing w:after="0" w:line="240" w:lineRule="auto"/>
        <w:ind w:left="993" w:hanging="851"/>
        <w:jc w:val="both"/>
        <w:rPr>
          <w:rFonts w:ascii="Times New Roman" w:hAnsi="Times New Roman" w:cs="Times New Roman"/>
          <w:sz w:val="24"/>
          <w:szCs w:val="24"/>
        </w:rPr>
      </w:pPr>
      <w:r w:rsidRPr="00F61003">
        <w:rPr>
          <w:rFonts w:ascii="Times New Roman" w:hAnsi="Times New Roman" w:cs="Times New Roman"/>
          <w:sz w:val="24"/>
          <w:szCs w:val="24"/>
        </w:rPr>
        <w:t xml:space="preserve">имеют положительный опыт коллективного сотрудничества при разработке проектов всреде Scratch; </w:t>
      </w:r>
    </w:p>
    <w:p w:rsidR="009E33DE" w:rsidRPr="00F61003" w:rsidRDefault="009E33DE" w:rsidP="004C0C26">
      <w:pPr>
        <w:numPr>
          <w:ilvl w:val="0"/>
          <w:numId w:val="5"/>
        </w:numPr>
        <w:spacing w:after="0" w:line="240" w:lineRule="auto"/>
        <w:ind w:left="993" w:hanging="873"/>
        <w:jc w:val="both"/>
        <w:rPr>
          <w:rFonts w:ascii="Times New Roman" w:hAnsi="Times New Roman" w:cs="Times New Roman"/>
          <w:sz w:val="24"/>
          <w:szCs w:val="24"/>
        </w:rPr>
      </w:pPr>
      <w:r w:rsidRPr="00F61003">
        <w:rPr>
          <w:rFonts w:ascii="Times New Roman" w:hAnsi="Times New Roman" w:cs="Times New Roman"/>
          <w:sz w:val="24"/>
          <w:szCs w:val="24"/>
        </w:rPr>
        <w:t>имеют опыт коллективной разработки и публичной защиты проектов в среде Scratch;</w:t>
      </w:r>
    </w:p>
    <w:p w:rsidR="009E33DE" w:rsidRPr="00F61003" w:rsidRDefault="009E33DE" w:rsidP="004C0C26">
      <w:pPr>
        <w:spacing w:after="0" w:line="240" w:lineRule="auto"/>
        <w:ind w:left="993" w:hanging="873"/>
        <w:jc w:val="both"/>
        <w:rPr>
          <w:rFonts w:ascii="Times New Roman" w:hAnsi="Times New Roman" w:cs="Times New Roman"/>
          <w:sz w:val="24"/>
          <w:szCs w:val="24"/>
        </w:rPr>
      </w:pPr>
      <w:r w:rsidRPr="00F61003">
        <w:rPr>
          <w:rFonts w:ascii="Times New Roman" w:hAnsi="Times New Roman" w:cs="Times New Roman"/>
          <w:sz w:val="24"/>
          <w:szCs w:val="24"/>
        </w:rPr>
        <w:t>способны осуществлять рефлексивную деятельность, оценивать свои результаты, корректировать дальнейшую деятельность по разработке проектов в среде Scratch.</w:t>
      </w:r>
    </w:p>
    <w:p w:rsidR="009E33DE" w:rsidRPr="00F61003" w:rsidRDefault="009E33DE" w:rsidP="004C0C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33DE" w:rsidRDefault="009E33DE" w:rsidP="00F643E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9D4D10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Календарный учебный график</w:t>
      </w:r>
    </w:p>
    <w:p w:rsidR="009E33DE" w:rsidRPr="009D4D10" w:rsidRDefault="009E33DE" w:rsidP="00F643E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2 год обучения</w:t>
      </w:r>
    </w:p>
    <w:p w:rsidR="009E33DE" w:rsidRPr="00A94989" w:rsidRDefault="009E33DE" w:rsidP="00F643E4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08"/>
        <w:gridCol w:w="852"/>
        <w:gridCol w:w="850"/>
        <w:gridCol w:w="992"/>
        <w:gridCol w:w="1276"/>
        <w:gridCol w:w="709"/>
        <w:gridCol w:w="2482"/>
        <w:gridCol w:w="1203"/>
        <w:gridCol w:w="1525"/>
      </w:tblGrid>
      <w:tr w:rsidR="009E33DE" w:rsidRPr="00180B1B">
        <w:tc>
          <w:tcPr>
            <w:tcW w:w="708" w:type="dxa"/>
          </w:tcPr>
          <w:p w:rsidR="009E33DE" w:rsidRPr="00180B1B" w:rsidRDefault="009E33DE" w:rsidP="00180B1B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180B1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852" w:type="dxa"/>
          </w:tcPr>
          <w:p w:rsidR="009E33DE" w:rsidRPr="00180B1B" w:rsidRDefault="009E33DE" w:rsidP="00180B1B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180B1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Месяц</w:t>
            </w:r>
          </w:p>
        </w:tc>
        <w:tc>
          <w:tcPr>
            <w:tcW w:w="850" w:type="dxa"/>
          </w:tcPr>
          <w:p w:rsidR="009E33DE" w:rsidRPr="00180B1B" w:rsidRDefault="009E33DE" w:rsidP="00180B1B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180B1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Число</w:t>
            </w:r>
          </w:p>
        </w:tc>
        <w:tc>
          <w:tcPr>
            <w:tcW w:w="992" w:type="dxa"/>
          </w:tcPr>
          <w:p w:rsidR="009E33DE" w:rsidRPr="00180B1B" w:rsidRDefault="009E33DE" w:rsidP="00180B1B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180B1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Время проведения</w:t>
            </w:r>
          </w:p>
        </w:tc>
        <w:tc>
          <w:tcPr>
            <w:tcW w:w="1276" w:type="dxa"/>
          </w:tcPr>
          <w:p w:rsidR="009E33DE" w:rsidRPr="00180B1B" w:rsidRDefault="009E33DE" w:rsidP="00180B1B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180B1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Форма занятий</w:t>
            </w:r>
          </w:p>
        </w:tc>
        <w:tc>
          <w:tcPr>
            <w:tcW w:w="709" w:type="dxa"/>
          </w:tcPr>
          <w:p w:rsidR="009E33DE" w:rsidRPr="00180B1B" w:rsidRDefault="009E33DE" w:rsidP="00180B1B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180B1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Кол-во</w:t>
            </w:r>
          </w:p>
          <w:p w:rsidR="009E33DE" w:rsidRPr="00180B1B" w:rsidRDefault="009E33DE" w:rsidP="00180B1B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180B1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часов</w:t>
            </w:r>
          </w:p>
        </w:tc>
        <w:tc>
          <w:tcPr>
            <w:tcW w:w="2482" w:type="dxa"/>
          </w:tcPr>
          <w:p w:rsidR="009E33DE" w:rsidRPr="00180B1B" w:rsidRDefault="009E33DE" w:rsidP="00180B1B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180B1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занятий</w:t>
            </w:r>
          </w:p>
        </w:tc>
        <w:tc>
          <w:tcPr>
            <w:tcW w:w="1203" w:type="dxa"/>
          </w:tcPr>
          <w:p w:rsidR="009E33DE" w:rsidRPr="00180B1B" w:rsidRDefault="009E33DE" w:rsidP="00180B1B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180B1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Место проведения</w:t>
            </w:r>
          </w:p>
        </w:tc>
        <w:tc>
          <w:tcPr>
            <w:tcW w:w="1525" w:type="dxa"/>
          </w:tcPr>
          <w:p w:rsidR="009E33DE" w:rsidRPr="00180B1B" w:rsidRDefault="009E33DE" w:rsidP="00180B1B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180B1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Форма контроля</w:t>
            </w:r>
          </w:p>
        </w:tc>
      </w:tr>
      <w:tr w:rsidR="009E33DE" w:rsidRPr="00180B1B">
        <w:tc>
          <w:tcPr>
            <w:tcW w:w="708" w:type="dxa"/>
          </w:tcPr>
          <w:p w:rsidR="009E33DE" w:rsidRPr="00180B1B" w:rsidRDefault="009E33DE" w:rsidP="00180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2" w:type="dxa"/>
          </w:tcPr>
          <w:p w:rsidR="009E33DE" w:rsidRPr="00180B1B" w:rsidRDefault="009E33DE" w:rsidP="00180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850" w:type="dxa"/>
          </w:tcPr>
          <w:p w:rsidR="009E33DE" w:rsidRPr="00180B1B" w:rsidRDefault="009E33DE" w:rsidP="00180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92" w:type="dxa"/>
          </w:tcPr>
          <w:p w:rsidR="009E33DE" w:rsidRPr="00180B1B" w:rsidRDefault="009E33DE" w:rsidP="00180B1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13.10-13.50</w:t>
            </w:r>
          </w:p>
        </w:tc>
        <w:tc>
          <w:tcPr>
            <w:tcW w:w="1276" w:type="dxa"/>
          </w:tcPr>
          <w:p w:rsidR="009E33DE" w:rsidRPr="00180B1B" w:rsidRDefault="009E33DE" w:rsidP="00180B1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9E33DE" w:rsidRPr="00180B1B" w:rsidRDefault="009E33DE" w:rsidP="00180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482" w:type="dxa"/>
          </w:tcPr>
          <w:p w:rsidR="009E33DE" w:rsidRPr="00180B1B" w:rsidRDefault="009E33DE" w:rsidP="00180B1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0B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Инструктаж</w:t>
            </w:r>
          </w:p>
        </w:tc>
        <w:tc>
          <w:tcPr>
            <w:tcW w:w="1203" w:type="dxa"/>
          </w:tcPr>
          <w:p w:rsidR="009E33DE" w:rsidRPr="00180B1B" w:rsidRDefault="009E33DE" w:rsidP="00180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Точка роста</w:t>
            </w:r>
          </w:p>
        </w:tc>
        <w:tc>
          <w:tcPr>
            <w:tcW w:w="1525" w:type="dxa"/>
          </w:tcPr>
          <w:p w:rsidR="009E33DE" w:rsidRPr="00180B1B" w:rsidRDefault="009E33DE" w:rsidP="00180B1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9E33DE" w:rsidRPr="00180B1B">
        <w:tc>
          <w:tcPr>
            <w:tcW w:w="10597" w:type="dxa"/>
            <w:gridSpan w:val="9"/>
          </w:tcPr>
          <w:p w:rsidR="009E33DE" w:rsidRPr="00180B1B" w:rsidRDefault="009E33DE" w:rsidP="00180B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180B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2. Веселая </w:t>
            </w:r>
            <w:r w:rsidRPr="00180B1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Scratch</w:t>
            </w:r>
            <w:r w:rsidRPr="00180B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-математика.</w:t>
            </w:r>
          </w:p>
        </w:tc>
      </w:tr>
      <w:tr w:rsidR="009E33DE" w:rsidRPr="00180B1B">
        <w:tc>
          <w:tcPr>
            <w:tcW w:w="708" w:type="dxa"/>
          </w:tcPr>
          <w:p w:rsidR="009E33DE" w:rsidRPr="00180B1B" w:rsidRDefault="009E33DE" w:rsidP="00180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2-3</w:t>
            </w:r>
          </w:p>
        </w:tc>
        <w:tc>
          <w:tcPr>
            <w:tcW w:w="852" w:type="dxa"/>
          </w:tcPr>
          <w:p w:rsidR="009E33DE" w:rsidRPr="00180B1B" w:rsidRDefault="009E33DE" w:rsidP="00180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850" w:type="dxa"/>
          </w:tcPr>
          <w:p w:rsidR="009E33DE" w:rsidRPr="00180B1B" w:rsidRDefault="009E33DE" w:rsidP="00180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09,16</w:t>
            </w:r>
          </w:p>
        </w:tc>
        <w:tc>
          <w:tcPr>
            <w:tcW w:w="992" w:type="dxa"/>
          </w:tcPr>
          <w:p w:rsidR="009E33DE" w:rsidRPr="00180B1B" w:rsidRDefault="009E33DE" w:rsidP="00180B1B">
            <w:pPr>
              <w:spacing w:after="0" w:line="240" w:lineRule="auto"/>
              <w:rPr>
                <w:sz w:val="20"/>
                <w:szCs w:val="20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13.10-13.50</w:t>
            </w:r>
          </w:p>
        </w:tc>
        <w:tc>
          <w:tcPr>
            <w:tcW w:w="1276" w:type="dxa"/>
          </w:tcPr>
          <w:p w:rsidR="009E33DE" w:rsidRPr="00180B1B" w:rsidRDefault="009E33DE" w:rsidP="00180B1B">
            <w:pPr>
              <w:spacing w:after="0" w:line="240" w:lineRule="auto"/>
              <w:rPr>
                <w:sz w:val="20"/>
                <w:szCs w:val="20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Беседа, корструирование</w:t>
            </w:r>
          </w:p>
        </w:tc>
        <w:tc>
          <w:tcPr>
            <w:tcW w:w="709" w:type="dxa"/>
          </w:tcPr>
          <w:p w:rsidR="009E33DE" w:rsidRPr="00180B1B" w:rsidRDefault="009E33DE" w:rsidP="00180B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82" w:type="dxa"/>
          </w:tcPr>
          <w:p w:rsidR="009E33DE" w:rsidRPr="00180B1B" w:rsidRDefault="009E33DE" w:rsidP="00180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</w:rPr>
              <w:t>Умеют ли спрайты считать?</w:t>
            </w:r>
          </w:p>
        </w:tc>
        <w:tc>
          <w:tcPr>
            <w:tcW w:w="1203" w:type="dxa"/>
          </w:tcPr>
          <w:p w:rsidR="009E33DE" w:rsidRPr="00180B1B" w:rsidRDefault="009E33DE" w:rsidP="00180B1B">
            <w:pPr>
              <w:spacing w:after="0" w:line="240" w:lineRule="auto"/>
              <w:rPr>
                <w:sz w:val="20"/>
                <w:szCs w:val="20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Точка роста</w:t>
            </w:r>
          </w:p>
        </w:tc>
        <w:tc>
          <w:tcPr>
            <w:tcW w:w="1525" w:type="dxa"/>
          </w:tcPr>
          <w:p w:rsidR="009E33DE" w:rsidRPr="00180B1B" w:rsidRDefault="009E33DE" w:rsidP="00180B1B">
            <w:pPr>
              <w:spacing w:after="0" w:line="240" w:lineRule="auto"/>
              <w:rPr>
                <w:sz w:val="20"/>
                <w:szCs w:val="20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</w:rPr>
              <w:t>Наблюдение, групповой, фронтальный</w:t>
            </w:r>
          </w:p>
        </w:tc>
      </w:tr>
      <w:tr w:rsidR="009E33DE" w:rsidRPr="00180B1B">
        <w:tc>
          <w:tcPr>
            <w:tcW w:w="708" w:type="dxa"/>
          </w:tcPr>
          <w:p w:rsidR="009E33DE" w:rsidRPr="00180B1B" w:rsidRDefault="009E33DE" w:rsidP="00180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4-5</w:t>
            </w:r>
          </w:p>
        </w:tc>
        <w:tc>
          <w:tcPr>
            <w:tcW w:w="852" w:type="dxa"/>
          </w:tcPr>
          <w:p w:rsidR="009E33DE" w:rsidRPr="00180B1B" w:rsidRDefault="009E33DE" w:rsidP="00180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850" w:type="dxa"/>
          </w:tcPr>
          <w:p w:rsidR="009E33DE" w:rsidRPr="00180B1B" w:rsidRDefault="009E33DE" w:rsidP="00180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13,30</w:t>
            </w:r>
          </w:p>
        </w:tc>
        <w:tc>
          <w:tcPr>
            <w:tcW w:w="992" w:type="dxa"/>
          </w:tcPr>
          <w:p w:rsidR="009E33DE" w:rsidRPr="00180B1B" w:rsidRDefault="009E33DE" w:rsidP="00180B1B">
            <w:pPr>
              <w:spacing w:after="0" w:line="240" w:lineRule="auto"/>
              <w:rPr>
                <w:sz w:val="20"/>
                <w:szCs w:val="20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13.10-13.50</w:t>
            </w:r>
          </w:p>
        </w:tc>
        <w:tc>
          <w:tcPr>
            <w:tcW w:w="1276" w:type="dxa"/>
          </w:tcPr>
          <w:p w:rsidR="009E33DE" w:rsidRPr="00180B1B" w:rsidRDefault="009E33DE" w:rsidP="00180B1B">
            <w:pPr>
              <w:spacing w:after="0" w:line="240" w:lineRule="auto"/>
              <w:rPr>
                <w:sz w:val="20"/>
                <w:szCs w:val="20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Беседа, корструирование</w:t>
            </w:r>
          </w:p>
        </w:tc>
        <w:tc>
          <w:tcPr>
            <w:tcW w:w="709" w:type="dxa"/>
          </w:tcPr>
          <w:p w:rsidR="009E33DE" w:rsidRPr="00180B1B" w:rsidRDefault="009E33DE" w:rsidP="00180B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82" w:type="dxa"/>
          </w:tcPr>
          <w:p w:rsidR="009E33DE" w:rsidRPr="00180B1B" w:rsidRDefault="009E33DE" w:rsidP="00180B1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</w:rPr>
              <w:t xml:space="preserve">Константы и переменные </w:t>
            </w:r>
          </w:p>
        </w:tc>
        <w:tc>
          <w:tcPr>
            <w:tcW w:w="1203" w:type="dxa"/>
          </w:tcPr>
          <w:p w:rsidR="009E33DE" w:rsidRPr="00180B1B" w:rsidRDefault="009E33DE" w:rsidP="00180B1B">
            <w:pPr>
              <w:spacing w:after="0" w:line="240" w:lineRule="auto"/>
              <w:rPr>
                <w:sz w:val="20"/>
                <w:szCs w:val="20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Точка роста</w:t>
            </w:r>
          </w:p>
        </w:tc>
        <w:tc>
          <w:tcPr>
            <w:tcW w:w="1525" w:type="dxa"/>
          </w:tcPr>
          <w:p w:rsidR="009E33DE" w:rsidRPr="00180B1B" w:rsidRDefault="009E33DE" w:rsidP="00180B1B">
            <w:pPr>
              <w:spacing w:after="0" w:line="240" w:lineRule="auto"/>
              <w:rPr>
                <w:sz w:val="20"/>
                <w:szCs w:val="20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</w:rPr>
              <w:t>Наблюдение, групповой, фронтальный</w:t>
            </w:r>
          </w:p>
        </w:tc>
      </w:tr>
      <w:tr w:rsidR="009E33DE" w:rsidRPr="00180B1B">
        <w:tc>
          <w:tcPr>
            <w:tcW w:w="708" w:type="dxa"/>
          </w:tcPr>
          <w:p w:rsidR="009E33DE" w:rsidRPr="00180B1B" w:rsidRDefault="009E33DE" w:rsidP="00180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6-7</w:t>
            </w:r>
          </w:p>
        </w:tc>
        <w:tc>
          <w:tcPr>
            <w:tcW w:w="852" w:type="dxa"/>
          </w:tcPr>
          <w:p w:rsidR="009E33DE" w:rsidRPr="00180B1B" w:rsidRDefault="009E33DE" w:rsidP="00180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850" w:type="dxa"/>
          </w:tcPr>
          <w:p w:rsidR="009E33DE" w:rsidRPr="00180B1B" w:rsidRDefault="009E33DE" w:rsidP="00180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01,08</w:t>
            </w:r>
          </w:p>
        </w:tc>
        <w:tc>
          <w:tcPr>
            <w:tcW w:w="992" w:type="dxa"/>
          </w:tcPr>
          <w:p w:rsidR="009E33DE" w:rsidRPr="00180B1B" w:rsidRDefault="009E33DE" w:rsidP="00180B1B">
            <w:pPr>
              <w:spacing w:after="0" w:line="240" w:lineRule="auto"/>
              <w:rPr>
                <w:sz w:val="20"/>
                <w:szCs w:val="20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13.10-13.50</w:t>
            </w:r>
          </w:p>
        </w:tc>
        <w:tc>
          <w:tcPr>
            <w:tcW w:w="1276" w:type="dxa"/>
          </w:tcPr>
          <w:p w:rsidR="009E33DE" w:rsidRPr="00180B1B" w:rsidRDefault="009E33DE" w:rsidP="00180B1B">
            <w:pPr>
              <w:spacing w:after="0" w:line="240" w:lineRule="auto"/>
              <w:rPr>
                <w:sz w:val="20"/>
                <w:szCs w:val="20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Беседа, корструирование</w:t>
            </w:r>
          </w:p>
        </w:tc>
        <w:tc>
          <w:tcPr>
            <w:tcW w:w="709" w:type="dxa"/>
          </w:tcPr>
          <w:p w:rsidR="009E33DE" w:rsidRPr="00180B1B" w:rsidRDefault="009E33DE" w:rsidP="00180B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82" w:type="dxa"/>
          </w:tcPr>
          <w:p w:rsidR="009E33DE" w:rsidRPr="00180B1B" w:rsidRDefault="009E33DE" w:rsidP="00180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</w:rPr>
              <w:t>Списки</w:t>
            </w:r>
          </w:p>
        </w:tc>
        <w:tc>
          <w:tcPr>
            <w:tcW w:w="1203" w:type="dxa"/>
          </w:tcPr>
          <w:p w:rsidR="009E33DE" w:rsidRPr="00180B1B" w:rsidRDefault="009E33DE" w:rsidP="00180B1B">
            <w:pPr>
              <w:spacing w:after="0" w:line="240" w:lineRule="auto"/>
              <w:rPr>
                <w:sz w:val="20"/>
                <w:szCs w:val="20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Точка роста</w:t>
            </w:r>
          </w:p>
        </w:tc>
        <w:tc>
          <w:tcPr>
            <w:tcW w:w="1525" w:type="dxa"/>
          </w:tcPr>
          <w:p w:rsidR="009E33DE" w:rsidRPr="00180B1B" w:rsidRDefault="009E33DE" w:rsidP="00180B1B">
            <w:pPr>
              <w:spacing w:after="0" w:line="240" w:lineRule="auto"/>
              <w:rPr>
                <w:sz w:val="20"/>
                <w:szCs w:val="20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</w:rPr>
              <w:t>Наблюдение, групповой, фронтальный</w:t>
            </w:r>
          </w:p>
        </w:tc>
      </w:tr>
      <w:tr w:rsidR="009E33DE" w:rsidRPr="00180B1B">
        <w:tc>
          <w:tcPr>
            <w:tcW w:w="10597" w:type="dxa"/>
            <w:gridSpan w:val="9"/>
          </w:tcPr>
          <w:p w:rsidR="009E33DE" w:rsidRPr="00180B1B" w:rsidRDefault="009E33DE" w:rsidP="00180B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180B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3.Лаборатория обучающих игр.</w:t>
            </w:r>
          </w:p>
        </w:tc>
      </w:tr>
      <w:tr w:rsidR="009E33DE" w:rsidRPr="00180B1B">
        <w:tc>
          <w:tcPr>
            <w:tcW w:w="708" w:type="dxa"/>
          </w:tcPr>
          <w:p w:rsidR="009E33DE" w:rsidRPr="00180B1B" w:rsidRDefault="009E33DE" w:rsidP="00180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8-10</w:t>
            </w:r>
          </w:p>
        </w:tc>
        <w:tc>
          <w:tcPr>
            <w:tcW w:w="852" w:type="dxa"/>
          </w:tcPr>
          <w:p w:rsidR="009E33DE" w:rsidRPr="00180B1B" w:rsidRDefault="009E33DE" w:rsidP="00180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850" w:type="dxa"/>
          </w:tcPr>
          <w:p w:rsidR="009E33DE" w:rsidRPr="00180B1B" w:rsidRDefault="009E33DE" w:rsidP="00180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15,22</w:t>
            </w:r>
          </w:p>
        </w:tc>
        <w:tc>
          <w:tcPr>
            <w:tcW w:w="992" w:type="dxa"/>
          </w:tcPr>
          <w:p w:rsidR="009E33DE" w:rsidRPr="00180B1B" w:rsidRDefault="009E33DE" w:rsidP="00180B1B">
            <w:pPr>
              <w:spacing w:after="0" w:line="240" w:lineRule="auto"/>
              <w:rPr>
                <w:sz w:val="20"/>
                <w:szCs w:val="20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13.10-13.50</w:t>
            </w:r>
          </w:p>
        </w:tc>
        <w:tc>
          <w:tcPr>
            <w:tcW w:w="1276" w:type="dxa"/>
          </w:tcPr>
          <w:p w:rsidR="009E33DE" w:rsidRPr="00180B1B" w:rsidRDefault="009E33DE" w:rsidP="00180B1B">
            <w:pPr>
              <w:spacing w:after="0" w:line="240" w:lineRule="auto"/>
              <w:rPr>
                <w:sz w:val="20"/>
                <w:szCs w:val="20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Беседа, корструирование</w:t>
            </w:r>
          </w:p>
        </w:tc>
        <w:tc>
          <w:tcPr>
            <w:tcW w:w="709" w:type="dxa"/>
          </w:tcPr>
          <w:p w:rsidR="009E33DE" w:rsidRPr="00180B1B" w:rsidRDefault="009E33DE" w:rsidP="00180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482" w:type="dxa"/>
          </w:tcPr>
          <w:p w:rsidR="009E33DE" w:rsidRPr="00180B1B" w:rsidRDefault="009E33DE" w:rsidP="00180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</w:rPr>
              <w:t>Создаем обучающую игру по математике</w:t>
            </w:r>
          </w:p>
        </w:tc>
        <w:tc>
          <w:tcPr>
            <w:tcW w:w="1203" w:type="dxa"/>
          </w:tcPr>
          <w:p w:rsidR="009E33DE" w:rsidRPr="00180B1B" w:rsidRDefault="009E33DE" w:rsidP="00180B1B">
            <w:pPr>
              <w:spacing w:after="0" w:line="240" w:lineRule="auto"/>
              <w:rPr>
                <w:sz w:val="20"/>
                <w:szCs w:val="20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Точка роста</w:t>
            </w:r>
          </w:p>
        </w:tc>
        <w:tc>
          <w:tcPr>
            <w:tcW w:w="1525" w:type="dxa"/>
          </w:tcPr>
          <w:p w:rsidR="009E33DE" w:rsidRPr="00180B1B" w:rsidRDefault="009E33DE" w:rsidP="00180B1B">
            <w:pPr>
              <w:spacing w:after="0" w:line="240" w:lineRule="auto"/>
              <w:rPr>
                <w:sz w:val="20"/>
                <w:szCs w:val="20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</w:rPr>
              <w:t>Наблюдение, групповой, фронтальный</w:t>
            </w:r>
          </w:p>
        </w:tc>
      </w:tr>
      <w:tr w:rsidR="009E33DE" w:rsidRPr="00180B1B">
        <w:tc>
          <w:tcPr>
            <w:tcW w:w="708" w:type="dxa"/>
          </w:tcPr>
          <w:p w:rsidR="009E33DE" w:rsidRPr="00180B1B" w:rsidRDefault="009E33DE" w:rsidP="00180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11-13</w:t>
            </w:r>
          </w:p>
        </w:tc>
        <w:tc>
          <w:tcPr>
            <w:tcW w:w="852" w:type="dxa"/>
          </w:tcPr>
          <w:p w:rsidR="009E33DE" w:rsidRPr="00180B1B" w:rsidRDefault="009E33DE" w:rsidP="00180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октябрь</w:t>
            </w:r>
          </w:p>
          <w:p w:rsidR="009E33DE" w:rsidRPr="00180B1B" w:rsidRDefault="009E33DE" w:rsidP="00180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9E33DE" w:rsidRPr="00180B1B" w:rsidRDefault="009E33DE" w:rsidP="00180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850" w:type="dxa"/>
          </w:tcPr>
          <w:p w:rsidR="009E33DE" w:rsidRPr="00180B1B" w:rsidRDefault="009E33DE" w:rsidP="00180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29</w:t>
            </w:r>
          </w:p>
          <w:p w:rsidR="009E33DE" w:rsidRPr="00180B1B" w:rsidRDefault="009E33DE" w:rsidP="00180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9E33DE" w:rsidRPr="00180B1B" w:rsidRDefault="009E33DE" w:rsidP="00180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9E33DE" w:rsidRPr="00180B1B" w:rsidRDefault="009E33DE" w:rsidP="00180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12, 19</w:t>
            </w:r>
          </w:p>
        </w:tc>
        <w:tc>
          <w:tcPr>
            <w:tcW w:w="992" w:type="dxa"/>
          </w:tcPr>
          <w:p w:rsidR="009E33DE" w:rsidRPr="00180B1B" w:rsidRDefault="009E33DE" w:rsidP="00180B1B">
            <w:pPr>
              <w:spacing w:after="0" w:line="240" w:lineRule="auto"/>
              <w:rPr>
                <w:sz w:val="20"/>
                <w:szCs w:val="20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13.10-13.50</w:t>
            </w:r>
          </w:p>
        </w:tc>
        <w:tc>
          <w:tcPr>
            <w:tcW w:w="1276" w:type="dxa"/>
          </w:tcPr>
          <w:p w:rsidR="009E33DE" w:rsidRPr="00180B1B" w:rsidRDefault="009E33DE" w:rsidP="00180B1B">
            <w:pPr>
              <w:spacing w:after="0" w:line="240" w:lineRule="auto"/>
              <w:rPr>
                <w:sz w:val="20"/>
                <w:szCs w:val="20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Беседа, корструирование</w:t>
            </w:r>
          </w:p>
        </w:tc>
        <w:tc>
          <w:tcPr>
            <w:tcW w:w="709" w:type="dxa"/>
          </w:tcPr>
          <w:p w:rsidR="009E33DE" w:rsidRPr="00180B1B" w:rsidRDefault="009E33DE" w:rsidP="00180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482" w:type="dxa"/>
          </w:tcPr>
          <w:p w:rsidR="009E33DE" w:rsidRPr="00180B1B" w:rsidRDefault="009E33DE" w:rsidP="00180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</w:rPr>
              <w:t>Создаем интерактивную игру по русскому языку.</w:t>
            </w:r>
          </w:p>
        </w:tc>
        <w:tc>
          <w:tcPr>
            <w:tcW w:w="1203" w:type="dxa"/>
          </w:tcPr>
          <w:p w:rsidR="009E33DE" w:rsidRPr="00180B1B" w:rsidRDefault="009E33DE" w:rsidP="00180B1B">
            <w:pPr>
              <w:spacing w:after="0" w:line="240" w:lineRule="auto"/>
              <w:rPr>
                <w:sz w:val="20"/>
                <w:szCs w:val="20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Точка роста</w:t>
            </w:r>
          </w:p>
        </w:tc>
        <w:tc>
          <w:tcPr>
            <w:tcW w:w="1525" w:type="dxa"/>
          </w:tcPr>
          <w:p w:rsidR="009E33DE" w:rsidRPr="00180B1B" w:rsidRDefault="009E33DE" w:rsidP="00180B1B">
            <w:pPr>
              <w:spacing w:after="0" w:line="240" w:lineRule="auto"/>
              <w:rPr>
                <w:sz w:val="20"/>
                <w:szCs w:val="20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</w:rPr>
              <w:t>Наблюдение, групповой, фронтальный</w:t>
            </w:r>
          </w:p>
        </w:tc>
      </w:tr>
      <w:tr w:rsidR="009E33DE" w:rsidRPr="00180B1B">
        <w:tc>
          <w:tcPr>
            <w:tcW w:w="10597" w:type="dxa"/>
            <w:gridSpan w:val="9"/>
          </w:tcPr>
          <w:p w:rsidR="009E33DE" w:rsidRPr="00180B1B" w:rsidRDefault="009E33DE" w:rsidP="00180B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180B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Музыкальная магия чисел</w:t>
            </w:r>
          </w:p>
        </w:tc>
      </w:tr>
      <w:tr w:rsidR="009E33DE" w:rsidRPr="00180B1B">
        <w:tc>
          <w:tcPr>
            <w:tcW w:w="708" w:type="dxa"/>
          </w:tcPr>
          <w:p w:rsidR="009E33DE" w:rsidRPr="00180B1B" w:rsidRDefault="009E33DE" w:rsidP="00180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14-16</w:t>
            </w:r>
          </w:p>
        </w:tc>
        <w:tc>
          <w:tcPr>
            <w:tcW w:w="852" w:type="dxa"/>
          </w:tcPr>
          <w:p w:rsidR="009E33DE" w:rsidRPr="00180B1B" w:rsidRDefault="009E33DE" w:rsidP="00180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ноябрь</w:t>
            </w:r>
          </w:p>
          <w:p w:rsidR="009E33DE" w:rsidRPr="00180B1B" w:rsidRDefault="009E33DE" w:rsidP="00180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9E33DE" w:rsidRPr="00180B1B" w:rsidRDefault="009E33DE" w:rsidP="00180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850" w:type="dxa"/>
          </w:tcPr>
          <w:p w:rsidR="009E33DE" w:rsidRPr="00180B1B" w:rsidRDefault="009E33DE" w:rsidP="00180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26</w:t>
            </w:r>
          </w:p>
          <w:p w:rsidR="009E33DE" w:rsidRPr="00180B1B" w:rsidRDefault="009E33DE" w:rsidP="00180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9E33DE" w:rsidRPr="00180B1B" w:rsidRDefault="009E33DE" w:rsidP="00180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9E33DE" w:rsidRPr="00180B1B" w:rsidRDefault="009E33DE" w:rsidP="00180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03,10</w:t>
            </w:r>
          </w:p>
        </w:tc>
        <w:tc>
          <w:tcPr>
            <w:tcW w:w="992" w:type="dxa"/>
          </w:tcPr>
          <w:p w:rsidR="009E33DE" w:rsidRPr="00180B1B" w:rsidRDefault="009E33DE" w:rsidP="00180B1B">
            <w:pPr>
              <w:spacing w:after="0" w:line="240" w:lineRule="auto"/>
              <w:rPr>
                <w:sz w:val="20"/>
                <w:szCs w:val="20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13.10-13.50</w:t>
            </w:r>
          </w:p>
        </w:tc>
        <w:tc>
          <w:tcPr>
            <w:tcW w:w="1276" w:type="dxa"/>
          </w:tcPr>
          <w:p w:rsidR="009E33DE" w:rsidRPr="00180B1B" w:rsidRDefault="009E33DE" w:rsidP="00180B1B">
            <w:pPr>
              <w:spacing w:after="0" w:line="240" w:lineRule="auto"/>
              <w:rPr>
                <w:sz w:val="20"/>
                <w:szCs w:val="20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Беседа, корструирование</w:t>
            </w:r>
          </w:p>
        </w:tc>
        <w:tc>
          <w:tcPr>
            <w:tcW w:w="709" w:type="dxa"/>
          </w:tcPr>
          <w:p w:rsidR="009E33DE" w:rsidRPr="00180B1B" w:rsidRDefault="009E33DE" w:rsidP="00180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482" w:type="dxa"/>
          </w:tcPr>
          <w:p w:rsidR="009E33DE" w:rsidRPr="00180B1B" w:rsidRDefault="009E33DE" w:rsidP="00180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Музыкальная грамота для </w:t>
            </w:r>
            <w:r w:rsidRPr="00180B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Scratch</w:t>
            </w:r>
          </w:p>
        </w:tc>
        <w:tc>
          <w:tcPr>
            <w:tcW w:w="1203" w:type="dxa"/>
          </w:tcPr>
          <w:p w:rsidR="009E33DE" w:rsidRPr="00180B1B" w:rsidRDefault="009E33DE" w:rsidP="00180B1B">
            <w:pPr>
              <w:spacing w:after="0" w:line="240" w:lineRule="auto"/>
              <w:rPr>
                <w:sz w:val="20"/>
                <w:szCs w:val="20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Точка роста</w:t>
            </w:r>
          </w:p>
        </w:tc>
        <w:tc>
          <w:tcPr>
            <w:tcW w:w="1525" w:type="dxa"/>
          </w:tcPr>
          <w:p w:rsidR="009E33DE" w:rsidRPr="00180B1B" w:rsidRDefault="009E33DE" w:rsidP="00180B1B">
            <w:pPr>
              <w:spacing w:after="0" w:line="240" w:lineRule="auto"/>
              <w:rPr>
                <w:sz w:val="20"/>
                <w:szCs w:val="20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</w:rPr>
              <w:t>Наблюдение, групповой, фронтальный</w:t>
            </w:r>
          </w:p>
        </w:tc>
      </w:tr>
      <w:tr w:rsidR="009E33DE" w:rsidRPr="00180B1B">
        <w:tc>
          <w:tcPr>
            <w:tcW w:w="708" w:type="dxa"/>
          </w:tcPr>
          <w:p w:rsidR="009E33DE" w:rsidRPr="00180B1B" w:rsidRDefault="009E33DE" w:rsidP="00180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17-19</w:t>
            </w:r>
          </w:p>
        </w:tc>
        <w:tc>
          <w:tcPr>
            <w:tcW w:w="852" w:type="dxa"/>
          </w:tcPr>
          <w:p w:rsidR="009E33DE" w:rsidRPr="00180B1B" w:rsidRDefault="009E33DE" w:rsidP="00180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декабрь</w:t>
            </w:r>
          </w:p>
          <w:p w:rsidR="009E33DE" w:rsidRPr="00180B1B" w:rsidRDefault="009E33DE" w:rsidP="00180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9E33DE" w:rsidRPr="00180B1B" w:rsidRDefault="009E33DE" w:rsidP="00180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850" w:type="dxa"/>
          </w:tcPr>
          <w:p w:rsidR="009E33DE" w:rsidRPr="00180B1B" w:rsidRDefault="009E33DE" w:rsidP="00180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17,24</w:t>
            </w:r>
          </w:p>
          <w:p w:rsidR="009E33DE" w:rsidRPr="00180B1B" w:rsidRDefault="009E33DE" w:rsidP="00180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9E33DE" w:rsidRPr="00180B1B" w:rsidRDefault="009E33DE" w:rsidP="00180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9E33DE" w:rsidRPr="00180B1B" w:rsidRDefault="009E33DE" w:rsidP="00180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992" w:type="dxa"/>
          </w:tcPr>
          <w:p w:rsidR="009E33DE" w:rsidRPr="00180B1B" w:rsidRDefault="009E33DE" w:rsidP="00180B1B">
            <w:pPr>
              <w:spacing w:after="0" w:line="240" w:lineRule="auto"/>
              <w:rPr>
                <w:sz w:val="20"/>
                <w:szCs w:val="20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13.10-13.50</w:t>
            </w:r>
          </w:p>
        </w:tc>
        <w:tc>
          <w:tcPr>
            <w:tcW w:w="1276" w:type="dxa"/>
          </w:tcPr>
          <w:p w:rsidR="009E33DE" w:rsidRPr="00180B1B" w:rsidRDefault="009E33DE" w:rsidP="00180B1B">
            <w:pPr>
              <w:spacing w:after="0" w:line="240" w:lineRule="auto"/>
              <w:rPr>
                <w:sz w:val="20"/>
                <w:szCs w:val="20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Беседа, корструирование</w:t>
            </w:r>
          </w:p>
        </w:tc>
        <w:tc>
          <w:tcPr>
            <w:tcW w:w="709" w:type="dxa"/>
          </w:tcPr>
          <w:p w:rsidR="009E33DE" w:rsidRPr="00180B1B" w:rsidRDefault="009E33DE" w:rsidP="00180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482" w:type="dxa"/>
          </w:tcPr>
          <w:p w:rsidR="009E33DE" w:rsidRPr="00180B1B" w:rsidRDefault="009E33DE" w:rsidP="00180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</w:rPr>
              <w:t xml:space="preserve">Пишем музыку в </w:t>
            </w:r>
            <w:r w:rsidRPr="00180B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Scratch</w:t>
            </w:r>
          </w:p>
        </w:tc>
        <w:tc>
          <w:tcPr>
            <w:tcW w:w="1203" w:type="dxa"/>
          </w:tcPr>
          <w:p w:rsidR="009E33DE" w:rsidRPr="00180B1B" w:rsidRDefault="009E33DE" w:rsidP="00180B1B">
            <w:pPr>
              <w:spacing w:after="0" w:line="240" w:lineRule="auto"/>
              <w:rPr>
                <w:sz w:val="20"/>
                <w:szCs w:val="20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Точка роста</w:t>
            </w:r>
          </w:p>
        </w:tc>
        <w:tc>
          <w:tcPr>
            <w:tcW w:w="1525" w:type="dxa"/>
          </w:tcPr>
          <w:p w:rsidR="009E33DE" w:rsidRPr="00180B1B" w:rsidRDefault="009E33DE" w:rsidP="00180B1B">
            <w:pPr>
              <w:spacing w:after="0" w:line="240" w:lineRule="auto"/>
              <w:rPr>
                <w:sz w:val="20"/>
                <w:szCs w:val="20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</w:rPr>
              <w:t>Наблюдение, групповой, фронтальный</w:t>
            </w:r>
          </w:p>
        </w:tc>
      </w:tr>
      <w:tr w:rsidR="009E33DE" w:rsidRPr="00180B1B">
        <w:tc>
          <w:tcPr>
            <w:tcW w:w="10597" w:type="dxa"/>
            <w:gridSpan w:val="9"/>
          </w:tcPr>
          <w:p w:rsidR="009E33DE" w:rsidRPr="00180B1B" w:rsidRDefault="009E33DE" w:rsidP="00180B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180B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Свободное проектирование</w:t>
            </w:r>
          </w:p>
        </w:tc>
      </w:tr>
      <w:tr w:rsidR="009E33DE" w:rsidRPr="00180B1B">
        <w:tc>
          <w:tcPr>
            <w:tcW w:w="708" w:type="dxa"/>
          </w:tcPr>
          <w:p w:rsidR="009E33DE" w:rsidRPr="00180B1B" w:rsidRDefault="009E33DE" w:rsidP="00180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852" w:type="dxa"/>
          </w:tcPr>
          <w:p w:rsidR="009E33DE" w:rsidRPr="00180B1B" w:rsidRDefault="009E33DE" w:rsidP="00180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850" w:type="dxa"/>
          </w:tcPr>
          <w:p w:rsidR="009E33DE" w:rsidRPr="00180B1B" w:rsidRDefault="009E33DE" w:rsidP="00180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992" w:type="dxa"/>
          </w:tcPr>
          <w:p w:rsidR="009E33DE" w:rsidRPr="00180B1B" w:rsidRDefault="009E33DE" w:rsidP="00180B1B">
            <w:pPr>
              <w:spacing w:after="0" w:line="240" w:lineRule="auto"/>
              <w:rPr>
                <w:sz w:val="20"/>
                <w:szCs w:val="20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13.10-13.50</w:t>
            </w:r>
          </w:p>
        </w:tc>
        <w:tc>
          <w:tcPr>
            <w:tcW w:w="1276" w:type="dxa"/>
          </w:tcPr>
          <w:p w:rsidR="009E33DE" w:rsidRPr="00180B1B" w:rsidRDefault="009E33DE" w:rsidP="00180B1B">
            <w:pPr>
              <w:spacing w:after="0" w:line="240" w:lineRule="auto"/>
              <w:rPr>
                <w:sz w:val="20"/>
                <w:szCs w:val="20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Беседа, корструирование</w:t>
            </w:r>
          </w:p>
        </w:tc>
        <w:tc>
          <w:tcPr>
            <w:tcW w:w="709" w:type="dxa"/>
          </w:tcPr>
          <w:p w:rsidR="009E33DE" w:rsidRPr="00180B1B" w:rsidRDefault="009E33DE" w:rsidP="00180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482" w:type="dxa"/>
          </w:tcPr>
          <w:p w:rsidR="009E33DE" w:rsidRPr="00180B1B" w:rsidRDefault="009E33DE" w:rsidP="00180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</w:rPr>
              <w:t>Алгоритм создания творческих проектов</w:t>
            </w:r>
          </w:p>
        </w:tc>
        <w:tc>
          <w:tcPr>
            <w:tcW w:w="1203" w:type="dxa"/>
          </w:tcPr>
          <w:p w:rsidR="009E33DE" w:rsidRPr="00180B1B" w:rsidRDefault="009E33DE" w:rsidP="00180B1B">
            <w:pPr>
              <w:spacing w:after="0" w:line="240" w:lineRule="auto"/>
              <w:rPr>
                <w:sz w:val="20"/>
                <w:szCs w:val="20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Точка роста</w:t>
            </w:r>
          </w:p>
        </w:tc>
        <w:tc>
          <w:tcPr>
            <w:tcW w:w="1525" w:type="dxa"/>
          </w:tcPr>
          <w:p w:rsidR="009E33DE" w:rsidRPr="00180B1B" w:rsidRDefault="009E33DE" w:rsidP="00180B1B">
            <w:pPr>
              <w:spacing w:after="0" w:line="240" w:lineRule="auto"/>
              <w:rPr>
                <w:sz w:val="20"/>
                <w:szCs w:val="20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</w:rPr>
              <w:t>Наблюдение, групповой, фронтальный</w:t>
            </w:r>
          </w:p>
        </w:tc>
      </w:tr>
      <w:tr w:rsidR="009E33DE" w:rsidRPr="00180B1B">
        <w:tc>
          <w:tcPr>
            <w:tcW w:w="708" w:type="dxa"/>
          </w:tcPr>
          <w:p w:rsidR="009E33DE" w:rsidRPr="00180B1B" w:rsidRDefault="009E33DE" w:rsidP="00180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21-26</w:t>
            </w:r>
          </w:p>
        </w:tc>
        <w:tc>
          <w:tcPr>
            <w:tcW w:w="852" w:type="dxa"/>
          </w:tcPr>
          <w:p w:rsidR="009E33DE" w:rsidRPr="00180B1B" w:rsidRDefault="009E33DE" w:rsidP="00180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январь</w:t>
            </w:r>
          </w:p>
          <w:p w:rsidR="009E33DE" w:rsidRPr="00180B1B" w:rsidRDefault="009E33DE" w:rsidP="00180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9E33DE" w:rsidRPr="00180B1B" w:rsidRDefault="009E33DE" w:rsidP="00180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февраль</w:t>
            </w:r>
          </w:p>
        </w:tc>
        <w:tc>
          <w:tcPr>
            <w:tcW w:w="850" w:type="dxa"/>
          </w:tcPr>
          <w:p w:rsidR="009E33DE" w:rsidRPr="00180B1B" w:rsidRDefault="009E33DE" w:rsidP="00180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28</w:t>
            </w:r>
          </w:p>
          <w:p w:rsidR="009E33DE" w:rsidRPr="00180B1B" w:rsidRDefault="009E33DE" w:rsidP="00180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9E33DE" w:rsidRPr="00180B1B" w:rsidRDefault="009E33DE" w:rsidP="00180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9E33DE" w:rsidRPr="00180B1B" w:rsidRDefault="009E33DE" w:rsidP="00180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3,10,17,24</w:t>
            </w:r>
          </w:p>
        </w:tc>
        <w:tc>
          <w:tcPr>
            <w:tcW w:w="992" w:type="dxa"/>
          </w:tcPr>
          <w:p w:rsidR="009E33DE" w:rsidRPr="00180B1B" w:rsidRDefault="009E33DE" w:rsidP="00180B1B">
            <w:pPr>
              <w:spacing w:after="0" w:line="240" w:lineRule="auto"/>
              <w:rPr>
                <w:sz w:val="20"/>
                <w:szCs w:val="20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13.10-13.50</w:t>
            </w:r>
          </w:p>
        </w:tc>
        <w:tc>
          <w:tcPr>
            <w:tcW w:w="1276" w:type="dxa"/>
          </w:tcPr>
          <w:p w:rsidR="009E33DE" w:rsidRPr="00180B1B" w:rsidRDefault="009E33DE" w:rsidP="00180B1B">
            <w:pPr>
              <w:spacing w:after="0" w:line="240" w:lineRule="auto"/>
              <w:rPr>
                <w:sz w:val="20"/>
                <w:szCs w:val="20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Беседа, корструирование</w:t>
            </w:r>
          </w:p>
        </w:tc>
        <w:tc>
          <w:tcPr>
            <w:tcW w:w="709" w:type="dxa"/>
          </w:tcPr>
          <w:p w:rsidR="009E33DE" w:rsidRPr="00180B1B" w:rsidRDefault="009E33DE" w:rsidP="00180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482" w:type="dxa"/>
          </w:tcPr>
          <w:p w:rsidR="009E33DE" w:rsidRPr="00180B1B" w:rsidRDefault="009E33DE" w:rsidP="00180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</w:t>
            </w:r>
            <w:r w:rsidRPr="00180B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Scratch</w:t>
            </w:r>
            <w:r w:rsidRPr="00180B1B">
              <w:rPr>
                <w:rFonts w:ascii="Times New Roman" w:hAnsi="Times New Roman" w:cs="Times New Roman"/>
                <w:sz w:val="24"/>
                <w:szCs w:val="24"/>
              </w:rPr>
              <w:t>-проектов</w:t>
            </w:r>
          </w:p>
        </w:tc>
        <w:tc>
          <w:tcPr>
            <w:tcW w:w="1203" w:type="dxa"/>
          </w:tcPr>
          <w:p w:rsidR="009E33DE" w:rsidRPr="00180B1B" w:rsidRDefault="009E33DE" w:rsidP="00180B1B">
            <w:pPr>
              <w:spacing w:after="0" w:line="240" w:lineRule="auto"/>
              <w:rPr>
                <w:sz w:val="20"/>
                <w:szCs w:val="20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Точка роста</w:t>
            </w:r>
          </w:p>
        </w:tc>
        <w:tc>
          <w:tcPr>
            <w:tcW w:w="1525" w:type="dxa"/>
          </w:tcPr>
          <w:p w:rsidR="009E33DE" w:rsidRPr="00180B1B" w:rsidRDefault="009E33DE" w:rsidP="00180B1B">
            <w:pPr>
              <w:spacing w:after="0" w:line="240" w:lineRule="auto"/>
              <w:rPr>
                <w:sz w:val="20"/>
                <w:szCs w:val="20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</w:rPr>
              <w:t>Наблюдение, групповой, фронтальный</w:t>
            </w:r>
          </w:p>
        </w:tc>
      </w:tr>
      <w:tr w:rsidR="009E33DE" w:rsidRPr="00180B1B">
        <w:tc>
          <w:tcPr>
            <w:tcW w:w="708" w:type="dxa"/>
          </w:tcPr>
          <w:p w:rsidR="009E33DE" w:rsidRPr="00180B1B" w:rsidRDefault="009E33DE" w:rsidP="00180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27-34</w:t>
            </w:r>
          </w:p>
        </w:tc>
        <w:tc>
          <w:tcPr>
            <w:tcW w:w="852" w:type="dxa"/>
          </w:tcPr>
          <w:p w:rsidR="009E33DE" w:rsidRPr="00180B1B" w:rsidRDefault="009E33DE" w:rsidP="00180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март</w:t>
            </w:r>
          </w:p>
          <w:p w:rsidR="009E33DE" w:rsidRPr="00180B1B" w:rsidRDefault="009E33DE" w:rsidP="00180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9E33DE" w:rsidRPr="00180B1B" w:rsidRDefault="009E33DE" w:rsidP="00180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9E33DE" w:rsidRPr="00180B1B" w:rsidRDefault="009E33DE" w:rsidP="00180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9E33DE" w:rsidRPr="00180B1B" w:rsidRDefault="009E33DE" w:rsidP="00180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апрель</w:t>
            </w:r>
          </w:p>
          <w:p w:rsidR="009E33DE" w:rsidRPr="00180B1B" w:rsidRDefault="009E33DE" w:rsidP="00180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9E33DE" w:rsidRPr="00180B1B" w:rsidRDefault="009E33DE" w:rsidP="00180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9E33DE" w:rsidRPr="00180B1B" w:rsidRDefault="009E33DE" w:rsidP="00180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850" w:type="dxa"/>
          </w:tcPr>
          <w:p w:rsidR="009E33DE" w:rsidRPr="00180B1B" w:rsidRDefault="009E33DE" w:rsidP="00180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4,11,18</w:t>
            </w:r>
          </w:p>
          <w:p w:rsidR="009E33DE" w:rsidRPr="00180B1B" w:rsidRDefault="009E33DE" w:rsidP="00180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9E33DE" w:rsidRPr="00180B1B" w:rsidRDefault="009E33DE" w:rsidP="00180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9E33DE" w:rsidRPr="00180B1B" w:rsidRDefault="009E33DE" w:rsidP="00180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01,08,15,22</w:t>
            </w:r>
          </w:p>
          <w:p w:rsidR="009E33DE" w:rsidRPr="00180B1B" w:rsidRDefault="009E33DE" w:rsidP="00180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9E33DE" w:rsidRPr="00180B1B" w:rsidRDefault="009E33DE" w:rsidP="00180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9E33DE" w:rsidRPr="00180B1B" w:rsidRDefault="009E33DE" w:rsidP="00180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  <w:p w:rsidR="009E33DE" w:rsidRPr="00180B1B" w:rsidRDefault="009E33DE" w:rsidP="00180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9E33DE" w:rsidRPr="00180B1B" w:rsidRDefault="009E33DE" w:rsidP="00180B1B">
            <w:pPr>
              <w:spacing w:after="0" w:line="240" w:lineRule="auto"/>
              <w:rPr>
                <w:sz w:val="20"/>
                <w:szCs w:val="20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13.10-13.50</w:t>
            </w:r>
          </w:p>
        </w:tc>
        <w:tc>
          <w:tcPr>
            <w:tcW w:w="1276" w:type="dxa"/>
          </w:tcPr>
          <w:p w:rsidR="009E33DE" w:rsidRPr="00180B1B" w:rsidRDefault="009E33DE" w:rsidP="00180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Беседа, корструирование</w:t>
            </w:r>
          </w:p>
        </w:tc>
        <w:tc>
          <w:tcPr>
            <w:tcW w:w="709" w:type="dxa"/>
          </w:tcPr>
          <w:p w:rsidR="009E33DE" w:rsidRPr="00180B1B" w:rsidRDefault="009E33DE" w:rsidP="00180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482" w:type="dxa"/>
          </w:tcPr>
          <w:p w:rsidR="009E33DE" w:rsidRPr="00180B1B" w:rsidRDefault="009E33DE" w:rsidP="00180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</w:rPr>
              <w:t>Участие в конкурсах, защита проектов</w:t>
            </w:r>
          </w:p>
        </w:tc>
        <w:tc>
          <w:tcPr>
            <w:tcW w:w="1203" w:type="dxa"/>
          </w:tcPr>
          <w:p w:rsidR="009E33DE" w:rsidRPr="00180B1B" w:rsidRDefault="009E33DE" w:rsidP="00180B1B">
            <w:pPr>
              <w:spacing w:after="0" w:line="240" w:lineRule="auto"/>
              <w:rPr>
                <w:sz w:val="20"/>
                <w:szCs w:val="20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Точка роста</w:t>
            </w:r>
          </w:p>
        </w:tc>
        <w:tc>
          <w:tcPr>
            <w:tcW w:w="1525" w:type="dxa"/>
          </w:tcPr>
          <w:p w:rsidR="009E33DE" w:rsidRPr="00180B1B" w:rsidRDefault="009E33DE" w:rsidP="00180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0B1B">
              <w:rPr>
                <w:rFonts w:ascii="Times New Roman" w:hAnsi="Times New Roman" w:cs="Times New Roman"/>
                <w:sz w:val="24"/>
                <w:szCs w:val="24"/>
              </w:rPr>
              <w:t>Наблюдение, групповой, фронтальный</w:t>
            </w:r>
          </w:p>
        </w:tc>
      </w:tr>
    </w:tbl>
    <w:p w:rsidR="009E33DE" w:rsidRDefault="009E33DE" w:rsidP="00F643E4">
      <w:pPr>
        <w:spacing w:after="0"/>
        <w:rPr>
          <w:lang w:eastAsia="en-US"/>
        </w:rPr>
      </w:pPr>
    </w:p>
    <w:p w:rsidR="009E33DE" w:rsidRPr="00D0258C" w:rsidRDefault="009E33DE" w:rsidP="00D0258C">
      <w:pPr>
        <w:pStyle w:val="NoSpacing"/>
        <w:ind w:firstLine="708"/>
        <w:jc w:val="both"/>
        <w:rPr>
          <w:rFonts w:ascii="Times New Roman" w:hAnsi="Times New Roman" w:cs="Times New Roman"/>
        </w:rPr>
      </w:pPr>
      <w:r w:rsidRPr="00D0258C">
        <w:rPr>
          <w:rFonts w:ascii="Times New Roman" w:hAnsi="Times New Roman" w:cs="Times New Roman"/>
          <w:b/>
          <w:bCs/>
        </w:rPr>
        <w:t>Материально-техническое обеспечение программы</w:t>
      </w:r>
    </w:p>
    <w:p w:rsidR="009E33DE" w:rsidRPr="00D0258C" w:rsidRDefault="009E33DE" w:rsidP="00D0258C">
      <w:pPr>
        <w:pStyle w:val="NoSpacing"/>
        <w:jc w:val="both"/>
        <w:rPr>
          <w:rFonts w:ascii="Times New Roman" w:hAnsi="Times New Roman" w:cs="Times New Roman"/>
          <w:i/>
          <w:iCs/>
        </w:rPr>
      </w:pPr>
      <w:r w:rsidRPr="00D0258C">
        <w:rPr>
          <w:rFonts w:ascii="Times New Roman" w:hAnsi="Times New Roman" w:cs="Times New Roman"/>
          <w:i/>
          <w:iCs/>
        </w:rPr>
        <w:t>Оборудование:</w:t>
      </w:r>
      <w:r w:rsidRPr="00D0258C">
        <w:rPr>
          <w:rFonts w:ascii="Times New Roman" w:hAnsi="Times New Roman" w:cs="Times New Roman"/>
        </w:rPr>
        <w:t xml:space="preserve"> учебный класс, соответствующий санитарно-гигиеническим и противопожарным требованиям. Столы, стулья, стеллажи для хранения ма</w:t>
      </w:r>
      <w:r>
        <w:rPr>
          <w:rFonts w:ascii="Times New Roman" w:hAnsi="Times New Roman" w:cs="Times New Roman"/>
        </w:rPr>
        <w:t>териалов, инструментов</w:t>
      </w:r>
      <w:r w:rsidRPr="00D0258C">
        <w:rPr>
          <w:rFonts w:ascii="Times New Roman" w:hAnsi="Times New Roman" w:cs="Times New Roman"/>
        </w:rPr>
        <w:t xml:space="preserve">,  методической литературы. Ноутбуки, компьютеры. </w:t>
      </w:r>
    </w:p>
    <w:p w:rsidR="009E33DE" w:rsidRPr="00D0258C" w:rsidRDefault="009E33DE" w:rsidP="00D0258C">
      <w:pPr>
        <w:pStyle w:val="NoSpacing"/>
        <w:ind w:firstLine="708"/>
        <w:rPr>
          <w:rFonts w:ascii="Times New Roman" w:hAnsi="Times New Roman" w:cs="Times New Roman"/>
          <w:b/>
          <w:bCs/>
        </w:rPr>
      </w:pPr>
      <w:r w:rsidRPr="00D0258C">
        <w:rPr>
          <w:rFonts w:ascii="Times New Roman" w:hAnsi="Times New Roman" w:cs="Times New Roman"/>
          <w:b/>
          <w:bCs/>
        </w:rPr>
        <w:t>Контроль и учет освоения программы</w:t>
      </w:r>
    </w:p>
    <w:p w:rsidR="009E33DE" w:rsidRPr="00D0258C" w:rsidRDefault="009E33DE" w:rsidP="00D0258C">
      <w:pPr>
        <w:pStyle w:val="NoSpacing"/>
        <w:ind w:firstLine="708"/>
        <w:jc w:val="both"/>
        <w:rPr>
          <w:rFonts w:ascii="Times New Roman" w:hAnsi="Times New Roman" w:cs="Times New Roman"/>
        </w:rPr>
      </w:pPr>
      <w:r w:rsidRPr="00D0258C">
        <w:rPr>
          <w:rFonts w:ascii="Times New Roman" w:hAnsi="Times New Roman" w:cs="Times New Roman"/>
        </w:rPr>
        <w:t>В процессе выполнения работы используется</w:t>
      </w:r>
      <w:r w:rsidRPr="00D0258C">
        <w:rPr>
          <w:rFonts w:ascii="Times New Roman" w:hAnsi="Times New Roman" w:cs="Times New Roman"/>
          <w:i/>
          <w:iCs/>
        </w:rPr>
        <w:t xml:space="preserve"> текущий</w:t>
      </w:r>
      <w:r w:rsidRPr="00D0258C">
        <w:rPr>
          <w:rFonts w:ascii="Times New Roman" w:hAnsi="Times New Roman" w:cs="Times New Roman"/>
        </w:rPr>
        <w:t xml:space="preserve"> контроль. Педагог  непрерывно отслеживает процесс работы учащихся, своевременно направляет обучающихся на исправление неточностей в практической работе.  Текущий контроль позволяет в случае необходимости вовремя произвести корректировку деятельности.</w:t>
      </w:r>
    </w:p>
    <w:p w:rsidR="009E33DE" w:rsidRPr="00D0258C" w:rsidRDefault="009E33DE" w:rsidP="00D0258C">
      <w:pPr>
        <w:pStyle w:val="NoSpacing"/>
        <w:ind w:firstLine="708"/>
        <w:jc w:val="both"/>
        <w:rPr>
          <w:rFonts w:ascii="Times New Roman" w:hAnsi="Times New Roman" w:cs="Times New Roman"/>
        </w:rPr>
      </w:pPr>
      <w:r w:rsidRPr="00D0258C">
        <w:rPr>
          <w:rFonts w:ascii="Times New Roman" w:hAnsi="Times New Roman" w:cs="Times New Roman"/>
        </w:rPr>
        <w:t>Формы текущего контроля: опрос, демонстрация, тестирование, беседа, презентация.</w:t>
      </w:r>
    </w:p>
    <w:p w:rsidR="009E33DE" w:rsidRPr="00D0258C" w:rsidRDefault="009E33DE" w:rsidP="00D0258C">
      <w:pPr>
        <w:pStyle w:val="NoSpacing"/>
        <w:ind w:firstLine="708"/>
        <w:jc w:val="both"/>
        <w:rPr>
          <w:rFonts w:ascii="Times New Roman" w:hAnsi="Times New Roman" w:cs="Times New Roman"/>
        </w:rPr>
      </w:pPr>
      <w:r w:rsidRPr="00D0258C">
        <w:rPr>
          <w:rFonts w:ascii="Times New Roman" w:hAnsi="Times New Roman" w:cs="Times New Roman"/>
        </w:rPr>
        <w:t xml:space="preserve">Кроме того в конце учебного года проводиться  </w:t>
      </w:r>
      <w:r w:rsidRPr="00D0258C">
        <w:rPr>
          <w:rFonts w:ascii="Times New Roman" w:hAnsi="Times New Roman" w:cs="Times New Roman"/>
          <w:i/>
          <w:iCs/>
        </w:rPr>
        <w:t>промежуточная (итоговая)</w:t>
      </w:r>
      <w:r w:rsidRPr="00D0258C">
        <w:rPr>
          <w:rFonts w:ascii="Times New Roman" w:hAnsi="Times New Roman" w:cs="Times New Roman"/>
        </w:rPr>
        <w:t xml:space="preserve"> аттестация   </w:t>
      </w:r>
    </w:p>
    <w:p w:rsidR="009E33DE" w:rsidRPr="00D0258C" w:rsidRDefault="009E33DE" w:rsidP="00D0258C">
      <w:pPr>
        <w:pStyle w:val="NoSpacing"/>
        <w:jc w:val="both"/>
        <w:rPr>
          <w:rFonts w:ascii="Times New Roman" w:hAnsi="Times New Roman" w:cs="Times New Roman"/>
          <w:u w:val="single"/>
        </w:rPr>
      </w:pPr>
      <w:r w:rsidRPr="00D0258C">
        <w:rPr>
          <w:rFonts w:ascii="Times New Roman" w:hAnsi="Times New Roman" w:cs="Times New Roman"/>
        </w:rPr>
        <w:t>Формы  проведения промежуточной аттестация демонстрация работ. К промежуточной аттестации допускаются все обучающиеся, вне зависимости от того, насколько систематично они посещали занятия.</w:t>
      </w:r>
    </w:p>
    <w:p w:rsidR="009E33DE" w:rsidRPr="00D0258C" w:rsidRDefault="009E33DE" w:rsidP="00D0258C">
      <w:pPr>
        <w:pStyle w:val="NoSpacing"/>
        <w:ind w:firstLine="708"/>
        <w:jc w:val="both"/>
        <w:rPr>
          <w:rFonts w:ascii="Times New Roman" w:hAnsi="Times New Roman" w:cs="Times New Roman"/>
        </w:rPr>
      </w:pPr>
      <w:r w:rsidRPr="00D0258C">
        <w:rPr>
          <w:rFonts w:ascii="Times New Roman" w:hAnsi="Times New Roman" w:cs="Times New Roman"/>
        </w:rPr>
        <w:t>Планируемые результаты, в соответствии с целью программы, отслеживаются, фиксируются и демонстрируются в формах: готовая работа, материал анкетирования и тестирования, журнал посещаемости, фото, выставка, методическая разработка, открытое занятие конкурс</w:t>
      </w:r>
    </w:p>
    <w:p w:rsidR="009E33DE" w:rsidRPr="00D0258C" w:rsidRDefault="009E33DE" w:rsidP="00D0258C">
      <w:pPr>
        <w:pStyle w:val="NoSpacing"/>
        <w:ind w:firstLine="708"/>
        <w:jc w:val="both"/>
        <w:rPr>
          <w:rFonts w:ascii="Times New Roman" w:hAnsi="Times New Roman" w:cs="Times New Roman"/>
        </w:rPr>
      </w:pPr>
      <w:r w:rsidRPr="00D0258C">
        <w:rPr>
          <w:rFonts w:ascii="Times New Roman" w:hAnsi="Times New Roman" w:cs="Times New Roman"/>
          <w:b/>
          <w:bCs/>
        </w:rPr>
        <w:t>Оценочные материалы</w:t>
      </w:r>
      <w:r w:rsidRPr="00D0258C">
        <w:rPr>
          <w:rFonts w:ascii="Times New Roman" w:hAnsi="Times New Roman" w:cs="Times New Roman"/>
        </w:rPr>
        <w:t xml:space="preserve"> устный опрос, индивидуальный опрос, педагогическое наблюдение, творческая работа, фронтальный опрос, демонмтрация готовых работ.</w:t>
      </w:r>
    </w:p>
    <w:p w:rsidR="009E33DE" w:rsidRPr="00D0258C" w:rsidRDefault="009E33DE" w:rsidP="00D0258C">
      <w:pPr>
        <w:pStyle w:val="NoSpacing"/>
        <w:ind w:firstLine="708"/>
        <w:jc w:val="both"/>
        <w:rPr>
          <w:rFonts w:ascii="Times New Roman" w:hAnsi="Times New Roman" w:cs="Times New Roman"/>
          <w:b/>
          <w:bCs/>
        </w:rPr>
      </w:pPr>
      <w:r w:rsidRPr="00D0258C">
        <w:rPr>
          <w:rFonts w:ascii="Times New Roman" w:hAnsi="Times New Roman" w:cs="Times New Roman"/>
          <w:b/>
          <w:bCs/>
        </w:rPr>
        <w:t>Методические материалы:</w:t>
      </w:r>
    </w:p>
    <w:p w:rsidR="009E33DE" w:rsidRPr="00D0258C" w:rsidRDefault="009E33DE" w:rsidP="00D0258C">
      <w:pPr>
        <w:pStyle w:val="NoSpacing"/>
        <w:ind w:firstLine="708"/>
        <w:jc w:val="both"/>
        <w:rPr>
          <w:rFonts w:ascii="Times New Roman" w:hAnsi="Times New Roman" w:cs="Times New Roman"/>
        </w:rPr>
      </w:pPr>
      <w:r w:rsidRPr="00D0258C">
        <w:rPr>
          <w:rFonts w:ascii="Times New Roman" w:hAnsi="Times New Roman" w:cs="Times New Roman"/>
        </w:rPr>
        <w:t>-Инструкции по ТБ;</w:t>
      </w:r>
    </w:p>
    <w:p w:rsidR="009E33DE" w:rsidRPr="00D0258C" w:rsidRDefault="009E33DE" w:rsidP="00D0258C">
      <w:pPr>
        <w:pStyle w:val="NoSpacing"/>
        <w:ind w:firstLine="708"/>
        <w:jc w:val="both"/>
        <w:rPr>
          <w:rFonts w:ascii="Times New Roman" w:hAnsi="Times New Roman" w:cs="Times New Roman"/>
        </w:rPr>
      </w:pPr>
      <w:r w:rsidRPr="00D0258C">
        <w:rPr>
          <w:rFonts w:ascii="Times New Roman" w:hAnsi="Times New Roman" w:cs="Times New Roman"/>
        </w:rPr>
        <w:t>- Методические разработки занятий</w:t>
      </w:r>
    </w:p>
    <w:p w:rsidR="009E33DE" w:rsidRPr="00D0258C" w:rsidRDefault="009E33DE" w:rsidP="00D0258C">
      <w:pPr>
        <w:pStyle w:val="NoSpacing"/>
        <w:ind w:firstLine="708"/>
        <w:jc w:val="both"/>
        <w:rPr>
          <w:rFonts w:ascii="Times New Roman" w:hAnsi="Times New Roman" w:cs="Times New Roman"/>
        </w:rPr>
      </w:pPr>
      <w:r w:rsidRPr="00D0258C">
        <w:rPr>
          <w:rFonts w:ascii="Times New Roman" w:hAnsi="Times New Roman" w:cs="Times New Roman"/>
        </w:rPr>
        <w:t>- Презентации</w:t>
      </w:r>
    </w:p>
    <w:p w:rsidR="009E33DE" w:rsidRPr="00D0258C" w:rsidRDefault="009E33DE" w:rsidP="00D0258C">
      <w:pPr>
        <w:pStyle w:val="NoSpacing"/>
        <w:ind w:firstLine="708"/>
        <w:jc w:val="both"/>
        <w:rPr>
          <w:rFonts w:ascii="Times New Roman" w:hAnsi="Times New Roman" w:cs="Times New Roman"/>
        </w:rPr>
      </w:pPr>
      <w:r w:rsidRPr="00D0258C">
        <w:rPr>
          <w:rFonts w:ascii="Times New Roman" w:hAnsi="Times New Roman" w:cs="Times New Roman"/>
        </w:rPr>
        <w:t>-Демонстрационный материал</w:t>
      </w:r>
    </w:p>
    <w:p w:rsidR="009E33DE" w:rsidRPr="00D0258C" w:rsidRDefault="009E33DE" w:rsidP="00D0258C">
      <w:pPr>
        <w:pStyle w:val="NoSpacing"/>
        <w:ind w:firstLine="708"/>
        <w:jc w:val="both"/>
        <w:rPr>
          <w:rFonts w:ascii="Times New Roman" w:hAnsi="Times New Roman" w:cs="Times New Roman"/>
        </w:rPr>
      </w:pPr>
      <w:r w:rsidRPr="00D0258C">
        <w:rPr>
          <w:rFonts w:ascii="Times New Roman" w:hAnsi="Times New Roman" w:cs="Times New Roman"/>
        </w:rPr>
        <w:t>-Дидактический материал</w:t>
      </w:r>
    </w:p>
    <w:p w:rsidR="009E33DE" w:rsidRPr="00D0258C" w:rsidRDefault="009E33DE" w:rsidP="00D0258C">
      <w:pPr>
        <w:pStyle w:val="NoSpacing"/>
        <w:ind w:firstLine="708"/>
        <w:jc w:val="both"/>
        <w:rPr>
          <w:rFonts w:ascii="Times New Roman" w:hAnsi="Times New Roman" w:cs="Times New Roman"/>
          <w:b/>
          <w:bCs/>
          <w:shd w:val="clear" w:color="auto" w:fill="FFFFFF"/>
        </w:rPr>
      </w:pPr>
      <w:r w:rsidRPr="00D0258C">
        <w:rPr>
          <w:rFonts w:ascii="Times New Roman" w:hAnsi="Times New Roman" w:cs="Times New Roman"/>
          <w:b/>
          <w:bCs/>
        </w:rPr>
        <w:t>Взаимодействие педагога с семьёй.</w:t>
      </w:r>
    </w:p>
    <w:p w:rsidR="009E33DE" w:rsidRPr="00D0258C" w:rsidRDefault="009E33DE" w:rsidP="00D0258C">
      <w:pPr>
        <w:pStyle w:val="NoSpacing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Творческий союз педагога</w:t>
      </w:r>
      <w:r w:rsidRPr="00D0258C">
        <w:rPr>
          <w:rFonts w:ascii="Times New Roman" w:hAnsi="Times New Roman" w:cs="Times New Roman"/>
        </w:rPr>
        <w:t xml:space="preserve"> и родителей, совместное сотрудничество, творческое общение, взаимное доверие и взаимное уважение помогут наполнить жизнь ребёнка интересными делами, посильным трудом; окажут воздействие на формирование самостоятельности и самоконтроля. Совместная работа детей и родителей по подготовке п</w:t>
      </w:r>
      <w:r>
        <w:rPr>
          <w:rFonts w:ascii="Times New Roman" w:hAnsi="Times New Roman" w:cs="Times New Roman"/>
        </w:rPr>
        <w:t>р</w:t>
      </w:r>
      <w:r w:rsidRPr="00D0258C">
        <w:rPr>
          <w:rFonts w:ascii="Times New Roman" w:hAnsi="Times New Roman" w:cs="Times New Roman"/>
        </w:rPr>
        <w:t xml:space="preserve">оекта удовлетворит потребность ребёнка в активной деятельности, даст реальное воплощение мысли, фантазии. Наладить взаимодействие с родителями призваны: - мастер-класс в середине года, который должен стать для родителей школой педагогического мастерства, где они будут учиться азам программирования. Очень важен подобный контакт с семьёй, который помогает создать духовную близость взрослых и детей, поднимает авторитет родителей.                 </w:t>
      </w:r>
    </w:p>
    <w:p w:rsidR="009E33DE" w:rsidRPr="00D0258C" w:rsidRDefault="009E33DE" w:rsidP="004C0C26">
      <w:pPr>
        <w:pStyle w:val="ListParagraph"/>
        <w:ind w:left="-142"/>
        <w:rPr>
          <w:rFonts w:ascii="Times New Roman" w:hAnsi="Times New Roman" w:cs="Times New Roman"/>
          <w:sz w:val="24"/>
          <w:szCs w:val="24"/>
        </w:rPr>
      </w:pPr>
    </w:p>
    <w:p w:rsidR="009E33DE" w:rsidRDefault="009E33DE">
      <w:pPr>
        <w:rPr>
          <w:rFonts w:ascii="Times New Roman" w:hAnsi="Times New Roman" w:cs="Times New Roman"/>
          <w:sz w:val="24"/>
          <w:szCs w:val="24"/>
        </w:rPr>
      </w:pPr>
    </w:p>
    <w:p w:rsidR="009E33DE" w:rsidRPr="00A87BCF" w:rsidRDefault="009E33DE" w:rsidP="00D0258C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87BCF">
        <w:rPr>
          <w:rFonts w:ascii="Times New Roman" w:hAnsi="Times New Roman" w:cs="Times New Roman"/>
          <w:b/>
          <w:bCs/>
          <w:sz w:val="28"/>
          <w:szCs w:val="28"/>
        </w:rPr>
        <w:t>Учебно-методическое обеспечение</w:t>
      </w:r>
    </w:p>
    <w:p w:rsidR="009E33DE" w:rsidRPr="00A87BCF" w:rsidRDefault="009E33DE" w:rsidP="00D0258C">
      <w:pPr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rPr>
          <w:rFonts w:ascii="Times New Roman" w:eastAsia="TimesNewRoman" w:hAnsi="Times New Roman" w:cs="Times New Roman"/>
          <w:sz w:val="24"/>
          <w:szCs w:val="24"/>
        </w:rPr>
      </w:pPr>
      <w:r w:rsidRPr="00A87BCF">
        <w:rPr>
          <w:rFonts w:ascii="Times New Roman" w:eastAsia="TimesNewRoman" w:hAnsi="Times New Roman" w:cs="Times New Roman"/>
          <w:sz w:val="24"/>
          <w:szCs w:val="24"/>
        </w:rPr>
        <w:t>Примерная основная образовательная программа образовательного учреждения. Основная школа. – М.: Просвещение, 2011.</w:t>
      </w:r>
    </w:p>
    <w:p w:rsidR="009E33DE" w:rsidRPr="00A87BCF" w:rsidRDefault="009E33DE" w:rsidP="00D0258C">
      <w:pPr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rPr>
          <w:rFonts w:ascii="Times New Roman" w:eastAsia="TimesNewRoman" w:hAnsi="Times New Roman" w:cs="Times New Roman"/>
          <w:sz w:val="24"/>
          <w:szCs w:val="24"/>
        </w:rPr>
      </w:pPr>
      <w:r w:rsidRPr="00A87BCF">
        <w:rPr>
          <w:rFonts w:ascii="Times New Roman" w:eastAsia="TimesNewRoman" w:hAnsi="Times New Roman" w:cs="Times New Roman"/>
          <w:sz w:val="24"/>
          <w:szCs w:val="24"/>
        </w:rPr>
        <w:t>Бешенков С.А. Примерные программы по информатике для основной и старшей школы. –М.: БИНОМ. Лаборатория знаний, 2011.</w:t>
      </w:r>
    </w:p>
    <w:p w:rsidR="009E33DE" w:rsidRPr="00A87BCF" w:rsidRDefault="009E33DE" w:rsidP="00D0258C">
      <w:pPr>
        <w:numPr>
          <w:ilvl w:val="0"/>
          <w:numId w:val="13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A87BCF">
        <w:rPr>
          <w:rFonts w:ascii="Times New Roman" w:hAnsi="Times New Roman" w:cs="Times New Roman"/>
          <w:sz w:val="24"/>
          <w:szCs w:val="24"/>
        </w:rPr>
        <w:t>Белова Г.В. Программирование в среде ЛОГО. Первые шаги. – М.: Солон, 2007</w:t>
      </w:r>
    </w:p>
    <w:p w:rsidR="009E33DE" w:rsidRPr="00A87BCF" w:rsidRDefault="009E33DE" w:rsidP="00D0258C">
      <w:pPr>
        <w:numPr>
          <w:ilvl w:val="0"/>
          <w:numId w:val="13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A87BCF">
        <w:rPr>
          <w:rFonts w:ascii="Times New Roman" w:hAnsi="Times New Roman" w:cs="Times New Roman"/>
          <w:sz w:val="24"/>
          <w:szCs w:val="24"/>
        </w:rPr>
        <w:t>Великович Л., Цветкова М. Программирование для начинающих. – М.: Бином, 2007</w:t>
      </w:r>
    </w:p>
    <w:p w:rsidR="009E33DE" w:rsidRPr="00A87BCF" w:rsidRDefault="009E33DE" w:rsidP="00D0258C">
      <w:pPr>
        <w:numPr>
          <w:ilvl w:val="0"/>
          <w:numId w:val="13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A87BCF">
        <w:rPr>
          <w:rFonts w:ascii="Times New Roman" w:hAnsi="Times New Roman" w:cs="Times New Roman"/>
          <w:sz w:val="24"/>
          <w:szCs w:val="24"/>
        </w:rPr>
        <w:t>Полат Е.С. Новые педагогические и информационные технологии в системе образования. – М. Академия. – 2006.</w:t>
      </w:r>
    </w:p>
    <w:p w:rsidR="009E33DE" w:rsidRPr="00A87BCF" w:rsidRDefault="009E33DE" w:rsidP="00D0258C">
      <w:pPr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7BCF">
        <w:rPr>
          <w:rFonts w:ascii="Times New Roman" w:hAnsi="Times New Roman" w:cs="Times New Roman"/>
          <w:sz w:val="24"/>
          <w:szCs w:val="24"/>
        </w:rPr>
        <w:t>Патаракин Е.П. Учимся готовить в среде Скретч- Версия 2.0</w:t>
      </w:r>
    </w:p>
    <w:p w:rsidR="009E33DE" w:rsidRPr="00A87BCF" w:rsidRDefault="009E33DE" w:rsidP="00D0258C">
      <w:pPr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</w:rPr>
      </w:pPr>
      <w:hyperlink r:id="rId8" w:history="1">
        <w:r w:rsidRPr="00A87BCF">
          <w:rPr>
            <w:rStyle w:val="Hyperlink"/>
            <w:rFonts w:ascii="Times New Roman" w:hAnsi="Times New Roman" w:cs="Times New Roman"/>
            <w:sz w:val="24"/>
            <w:szCs w:val="24"/>
          </w:rPr>
          <w:t>http://scratch.ucoz.net</w:t>
        </w:r>
      </w:hyperlink>
    </w:p>
    <w:p w:rsidR="009E33DE" w:rsidRPr="0064349B" w:rsidRDefault="009E33DE" w:rsidP="00D0258C">
      <w:pPr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</w:rPr>
      </w:pPr>
      <w:hyperlink r:id="rId9" w:history="1">
        <w:r w:rsidRPr="00A87BCF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A87BCF">
          <w:rPr>
            <w:rStyle w:val="Hyperlink"/>
            <w:rFonts w:ascii="Times New Roman" w:hAnsi="Times New Roman" w:cs="Times New Roman"/>
            <w:sz w:val="24"/>
            <w:szCs w:val="24"/>
          </w:rPr>
          <w:t>://</w:t>
        </w:r>
        <w:r w:rsidRPr="00A87BCF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scratch</w:t>
        </w:r>
        <w:r w:rsidRPr="00A87BCF">
          <w:rPr>
            <w:rStyle w:val="Hyperlink"/>
            <w:rFonts w:ascii="Times New Roman" w:hAnsi="Times New Roman" w:cs="Times New Roman"/>
            <w:sz w:val="24"/>
            <w:szCs w:val="24"/>
          </w:rPr>
          <w:t>.</w:t>
        </w:r>
        <w:r w:rsidRPr="00A87BCF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mit</w:t>
        </w:r>
        <w:r w:rsidRPr="00A87BCF">
          <w:rPr>
            <w:rStyle w:val="Hyperlink"/>
            <w:rFonts w:ascii="Times New Roman" w:hAnsi="Times New Roman" w:cs="Times New Roman"/>
            <w:sz w:val="24"/>
            <w:szCs w:val="24"/>
          </w:rPr>
          <w:t>.</w:t>
        </w:r>
        <w:r w:rsidRPr="00A87BCF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edu</w:t>
        </w:r>
      </w:hyperlink>
      <w:r w:rsidRPr="00A87BCF">
        <w:rPr>
          <w:rFonts w:ascii="Times New Roman" w:hAnsi="Times New Roman" w:cs="Times New Roman"/>
        </w:rPr>
        <w:t xml:space="preserve">- официальный сайт проекта </w:t>
      </w:r>
      <w:r w:rsidRPr="00A87BCF">
        <w:rPr>
          <w:rFonts w:ascii="Times New Roman" w:hAnsi="Times New Roman" w:cs="Times New Roman"/>
          <w:lang w:val="en-US"/>
        </w:rPr>
        <w:t>Scratch</w:t>
      </w:r>
    </w:p>
    <w:p w:rsidR="009E33DE" w:rsidRPr="00A87BCF" w:rsidRDefault="009E33DE" w:rsidP="0064349B">
      <w:pPr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64349B">
        <w:rPr>
          <w:rFonts w:ascii="Times New Roman" w:hAnsi="Times New Roman" w:cs="Times New Roman"/>
        </w:rPr>
        <w:t>https://multiurok.ru/index.php/files/itogovyi-test-bazovyi-uroven-programmy-kompiuterny.html</w:t>
      </w:r>
    </w:p>
    <w:p w:rsidR="009E33DE" w:rsidRDefault="009E33DE" w:rsidP="00D0258C">
      <w:pPr>
        <w:numPr>
          <w:ilvl w:val="0"/>
          <w:numId w:val="13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A87BCF">
        <w:rPr>
          <w:rFonts w:ascii="Times New Roman" w:hAnsi="Times New Roman" w:cs="Times New Roman"/>
          <w:sz w:val="24"/>
          <w:szCs w:val="24"/>
        </w:rPr>
        <w:t>Сорокина В.В. Психологическое неблагополучие детей в начальной школе. – М.: Генезис, 2005</w:t>
      </w:r>
    </w:p>
    <w:p w:rsidR="009E33DE" w:rsidRPr="00F61003" w:rsidRDefault="009E33DE" w:rsidP="00F61003">
      <w:pPr>
        <w:rPr>
          <w:rFonts w:ascii="Times New Roman" w:hAnsi="Times New Roman" w:cs="Times New Roman"/>
          <w:sz w:val="24"/>
          <w:szCs w:val="24"/>
        </w:rPr>
      </w:pPr>
    </w:p>
    <w:p w:rsidR="009E33DE" w:rsidRPr="00F61003" w:rsidRDefault="009E33DE" w:rsidP="00F61003">
      <w:pPr>
        <w:rPr>
          <w:rFonts w:ascii="Times New Roman" w:hAnsi="Times New Roman" w:cs="Times New Roman"/>
          <w:sz w:val="24"/>
          <w:szCs w:val="24"/>
        </w:rPr>
      </w:pPr>
    </w:p>
    <w:p w:rsidR="009E33DE" w:rsidRDefault="009E33DE" w:rsidP="00D0258C">
      <w:pPr>
        <w:pStyle w:val="Default"/>
        <w:jc w:val="both"/>
        <w:rPr>
          <w:b/>
          <w:bCs/>
        </w:rPr>
      </w:pPr>
    </w:p>
    <w:p w:rsidR="009E33DE" w:rsidRDefault="009E33DE" w:rsidP="00D0258C">
      <w:pPr>
        <w:pStyle w:val="Default"/>
        <w:ind w:firstLine="708"/>
        <w:jc w:val="right"/>
        <w:rPr>
          <w:b/>
          <w:bCs/>
        </w:rPr>
      </w:pPr>
      <w:r>
        <w:rPr>
          <w:b/>
          <w:bCs/>
        </w:rPr>
        <w:t>Приложение</w:t>
      </w:r>
    </w:p>
    <w:p w:rsidR="009E33DE" w:rsidRDefault="009E33DE" w:rsidP="00A94989">
      <w:pPr>
        <w:spacing w:after="0"/>
        <w:rPr>
          <w:lang w:eastAsia="en-US"/>
        </w:rPr>
      </w:pPr>
    </w:p>
    <w:p w:rsidR="009E33DE" w:rsidRPr="0064349B" w:rsidRDefault="009E33DE" w:rsidP="005678D7">
      <w:pPr>
        <w:pStyle w:val="NormalWeb"/>
        <w:shd w:val="clear" w:color="auto" w:fill="F5F5F5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</w:rPr>
      </w:pPr>
      <w:r w:rsidRPr="0064349B">
        <w:rPr>
          <w:b/>
          <w:bCs/>
          <w:color w:val="000000"/>
        </w:rPr>
        <w:t>Тест на тему «Основные понятия Scratch»</w:t>
      </w:r>
    </w:p>
    <w:p w:rsidR="009E33DE" w:rsidRPr="0064349B" w:rsidRDefault="009E33DE" w:rsidP="005678D7">
      <w:pPr>
        <w:pStyle w:val="NormalWeb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</w:p>
    <w:p w:rsidR="009E33DE" w:rsidRPr="0064349B" w:rsidRDefault="009E33DE" w:rsidP="005678D7">
      <w:pPr>
        <w:pStyle w:val="NormalWeb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64349B">
        <w:rPr>
          <w:color w:val="000000"/>
        </w:rPr>
        <w:t>1. Как называется подвижный графический объект, который действует на сцене проекта и выполняет разнообразные алгоритмы (сценарии). Исполнитель алгоритмов, которому доступны все команды языка Scratch.</w:t>
      </w:r>
    </w:p>
    <w:p w:rsidR="009E33DE" w:rsidRPr="0064349B" w:rsidRDefault="009E33DE" w:rsidP="005678D7">
      <w:pPr>
        <w:pStyle w:val="NormalWeb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64349B">
        <w:rPr>
          <w:color w:val="000000"/>
        </w:rPr>
        <w:t>А) Скрипт</w:t>
      </w:r>
    </w:p>
    <w:p w:rsidR="009E33DE" w:rsidRPr="0064349B" w:rsidRDefault="009E33DE" w:rsidP="005678D7">
      <w:pPr>
        <w:pStyle w:val="NormalWeb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64349B">
        <w:rPr>
          <w:color w:val="000000"/>
        </w:rPr>
        <w:t>Б) Спрайт</w:t>
      </w:r>
    </w:p>
    <w:p w:rsidR="009E33DE" w:rsidRPr="0064349B" w:rsidRDefault="009E33DE" w:rsidP="005678D7">
      <w:pPr>
        <w:pStyle w:val="NormalWeb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64349B">
        <w:rPr>
          <w:color w:val="000000"/>
        </w:rPr>
        <w:t>В) Сцена</w:t>
      </w:r>
    </w:p>
    <w:p w:rsidR="009E33DE" w:rsidRPr="0064349B" w:rsidRDefault="009E33DE" w:rsidP="005678D7">
      <w:pPr>
        <w:pStyle w:val="NormalWeb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64349B">
        <w:rPr>
          <w:color w:val="000000"/>
        </w:rPr>
        <w:t>Г) Котенок</w:t>
      </w:r>
    </w:p>
    <w:p w:rsidR="009E33DE" w:rsidRPr="0064349B" w:rsidRDefault="009E33DE" w:rsidP="005678D7">
      <w:pPr>
        <w:pStyle w:val="NormalWeb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</w:p>
    <w:p w:rsidR="009E33DE" w:rsidRPr="0064349B" w:rsidRDefault="009E33DE" w:rsidP="005678D7">
      <w:pPr>
        <w:pStyle w:val="NormalWeb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64349B">
        <w:rPr>
          <w:color w:val="000000"/>
        </w:rPr>
        <w:t>2. Блоки команд в программе Scratch разделены на разноцветные категории. Сколько таких категорий?</w:t>
      </w:r>
    </w:p>
    <w:p w:rsidR="009E33DE" w:rsidRPr="0064349B" w:rsidRDefault="009E33DE" w:rsidP="005678D7">
      <w:pPr>
        <w:pStyle w:val="NormalWeb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64349B">
        <w:rPr>
          <w:color w:val="000000"/>
        </w:rPr>
        <w:t>А) 20</w:t>
      </w:r>
    </w:p>
    <w:p w:rsidR="009E33DE" w:rsidRPr="0064349B" w:rsidRDefault="009E33DE" w:rsidP="005678D7">
      <w:pPr>
        <w:pStyle w:val="NormalWeb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64349B">
        <w:rPr>
          <w:color w:val="000000"/>
        </w:rPr>
        <w:t>Б) 15</w:t>
      </w:r>
    </w:p>
    <w:p w:rsidR="009E33DE" w:rsidRPr="0064349B" w:rsidRDefault="009E33DE" w:rsidP="005678D7">
      <w:pPr>
        <w:pStyle w:val="NormalWeb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64349B">
        <w:rPr>
          <w:color w:val="000000"/>
        </w:rPr>
        <w:t>В) 10</w:t>
      </w:r>
    </w:p>
    <w:p w:rsidR="009E33DE" w:rsidRPr="0064349B" w:rsidRDefault="009E33DE" w:rsidP="005678D7">
      <w:pPr>
        <w:pStyle w:val="NormalWeb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64349B">
        <w:rPr>
          <w:color w:val="000000"/>
        </w:rPr>
        <w:t>Г) 7</w:t>
      </w:r>
    </w:p>
    <w:p w:rsidR="009E33DE" w:rsidRPr="0064349B" w:rsidRDefault="009E33DE" w:rsidP="005678D7">
      <w:pPr>
        <w:pStyle w:val="NormalWeb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</w:p>
    <w:p w:rsidR="009E33DE" w:rsidRPr="0064349B" w:rsidRDefault="009E33DE" w:rsidP="005678D7">
      <w:pPr>
        <w:pStyle w:val="NormalWeb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64349B">
        <w:rPr>
          <w:color w:val="000000"/>
        </w:rPr>
        <w:t>3. Как называется алгоритм (или сценарий), составленный из блоков языка Scratch для какого-нибудь объекта?</w:t>
      </w:r>
    </w:p>
    <w:p w:rsidR="009E33DE" w:rsidRPr="0064349B" w:rsidRDefault="009E33DE" w:rsidP="005678D7">
      <w:pPr>
        <w:pStyle w:val="NormalWeb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64349B">
        <w:rPr>
          <w:color w:val="000000"/>
        </w:rPr>
        <w:t>А) Скрипт</w:t>
      </w:r>
    </w:p>
    <w:p w:rsidR="009E33DE" w:rsidRPr="0064349B" w:rsidRDefault="009E33DE" w:rsidP="005678D7">
      <w:pPr>
        <w:pStyle w:val="NormalWeb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64349B">
        <w:rPr>
          <w:color w:val="000000"/>
        </w:rPr>
        <w:t>Б) Спрайт</w:t>
      </w:r>
    </w:p>
    <w:p w:rsidR="009E33DE" w:rsidRPr="0064349B" w:rsidRDefault="009E33DE" w:rsidP="005678D7">
      <w:pPr>
        <w:pStyle w:val="NormalWeb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64349B">
        <w:rPr>
          <w:color w:val="000000"/>
        </w:rPr>
        <w:t>В) Сцена</w:t>
      </w:r>
    </w:p>
    <w:p w:rsidR="009E33DE" w:rsidRPr="0064349B" w:rsidRDefault="009E33DE" w:rsidP="005678D7">
      <w:pPr>
        <w:pStyle w:val="NormalWeb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64349B">
        <w:rPr>
          <w:color w:val="000000"/>
        </w:rPr>
        <w:t>Г) Код</w:t>
      </w:r>
    </w:p>
    <w:p w:rsidR="009E33DE" w:rsidRPr="0064349B" w:rsidRDefault="009E33DE" w:rsidP="005678D7">
      <w:pPr>
        <w:pStyle w:val="NormalWeb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</w:p>
    <w:p w:rsidR="009E33DE" w:rsidRPr="0064349B" w:rsidRDefault="009E33DE" w:rsidP="005678D7">
      <w:pPr>
        <w:pStyle w:val="NormalWeb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64349B">
        <w:rPr>
          <w:color w:val="000000"/>
        </w:rPr>
        <w:t>4. Чему равна ширина сцены?</w:t>
      </w:r>
    </w:p>
    <w:p w:rsidR="009E33DE" w:rsidRPr="0064349B" w:rsidRDefault="009E33DE" w:rsidP="005678D7">
      <w:pPr>
        <w:pStyle w:val="NormalWeb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64349B">
        <w:rPr>
          <w:color w:val="000000"/>
        </w:rPr>
        <w:t>А) 320 точек</w:t>
      </w:r>
    </w:p>
    <w:p w:rsidR="009E33DE" w:rsidRPr="0064349B" w:rsidRDefault="009E33DE" w:rsidP="005678D7">
      <w:pPr>
        <w:pStyle w:val="NormalWeb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64349B">
        <w:rPr>
          <w:color w:val="000000"/>
        </w:rPr>
        <w:t>Б) 480 точек</w:t>
      </w:r>
    </w:p>
    <w:p w:rsidR="009E33DE" w:rsidRPr="0064349B" w:rsidRDefault="009E33DE" w:rsidP="005678D7">
      <w:pPr>
        <w:pStyle w:val="NormalWeb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64349B">
        <w:rPr>
          <w:color w:val="000000"/>
        </w:rPr>
        <w:t>В) 260 точек</w:t>
      </w:r>
    </w:p>
    <w:p w:rsidR="009E33DE" w:rsidRPr="0064349B" w:rsidRDefault="009E33DE" w:rsidP="005678D7">
      <w:pPr>
        <w:pStyle w:val="NormalWeb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64349B">
        <w:rPr>
          <w:color w:val="000000"/>
        </w:rPr>
        <w:t>Г) Может меняться</w:t>
      </w:r>
    </w:p>
    <w:p w:rsidR="009E33DE" w:rsidRPr="0064349B" w:rsidRDefault="009E33DE" w:rsidP="005678D7">
      <w:pPr>
        <w:pStyle w:val="NormalWeb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</w:p>
    <w:p w:rsidR="009E33DE" w:rsidRPr="0064349B" w:rsidRDefault="009E33DE" w:rsidP="005678D7">
      <w:pPr>
        <w:pStyle w:val="NormalWeb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64349B">
        <w:rPr>
          <w:color w:val="000000"/>
        </w:rPr>
        <w:t>5. Сколько костюмов может иметь спрайт?</w:t>
      </w:r>
    </w:p>
    <w:p w:rsidR="009E33DE" w:rsidRPr="0064349B" w:rsidRDefault="009E33DE" w:rsidP="005678D7">
      <w:pPr>
        <w:pStyle w:val="NormalWeb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64349B">
        <w:rPr>
          <w:color w:val="000000"/>
        </w:rPr>
        <w:t>А) 1</w:t>
      </w:r>
    </w:p>
    <w:p w:rsidR="009E33DE" w:rsidRPr="0064349B" w:rsidRDefault="009E33DE" w:rsidP="005678D7">
      <w:pPr>
        <w:pStyle w:val="NormalWeb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64349B">
        <w:rPr>
          <w:color w:val="000000"/>
        </w:rPr>
        <w:t>Б) 2</w:t>
      </w:r>
    </w:p>
    <w:p w:rsidR="009E33DE" w:rsidRPr="0064349B" w:rsidRDefault="009E33DE" w:rsidP="005678D7">
      <w:pPr>
        <w:pStyle w:val="NormalWeb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64349B">
        <w:rPr>
          <w:color w:val="000000"/>
        </w:rPr>
        <w:t>В) Любое количество</w:t>
      </w:r>
    </w:p>
    <w:p w:rsidR="009E33DE" w:rsidRPr="0064349B" w:rsidRDefault="009E33DE" w:rsidP="005678D7">
      <w:pPr>
        <w:pStyle w:val="NormalWeb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64349B">
        <w:rPr>
          <w:color w:val="000000"/>
        </w:rPr>
        <w:t>Г) Можно не более 7</w:t>
      </w:r>
    </w:p>
    <w:p w:rsidR="009E33DE" w:rsidRPr="0064349B" w:rsidRDefault="009E33DE" w:rsidP="005678D7">
      <w:pPr>
        <w:pStyle w:val="NormalWeb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</w:p>
    <w:p w:rsidR="009E33DE" w:rsidRPr="0064349B" w:rsidRDefault="009E33DE" w:rsidP="005678D7">
      <w:pPr>
        <w:pStyle w:val="NormalWeb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64349B">
        <w:rPr>
          <w:color w:val="000000"/>
        </w:rPr>
        <w:t>6. Чему равна высота сцены?</w:t>
      </w:r>
    </w:p>
    <w:p w:rsidR="009E33DE" w:rsidRPr="0064349B" w:rsidRDefault="009E33DE" w:rsidP="005678D7">
      <w:pPr>
        <w:pStyle w:val="NormalWeb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64349B">
        <w:rPr>
          <w:color w:val="000000"/>
        </w:rPr>
        <w:t>А) 320 точек</w:t>
      </w:r>
    </w:p>
    <w:p w:rsidR="009E33DE" w:rsidRPr="0064349B" w:rsidRDefault="009E33DE" w:rsidP="005678D7">
      <w:pPr>
        <w:pStyle w:val="NormalWeb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64349B">
        <w:rPr>
          <w:color w:val="000000"/>
        </w:rPr>
        <w:t>Б) 480 точек</w:t>
      </w:r>
    </w:p>
    <w:p w:rsidR="009E33DE" w:rsidRPr="0064349B" w:rsidRDefault="009E33DE" w:rsidP="005678D7">
      <w:pPr>
        <w:pStyle w:val="NormalWeb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64349B">
        <w:rPr>
          <w:color w:val="000000"/>
        </w:rPr>
        <w:t>В) 360 точек</w:t>
      </w:r>
    </w:p>
    <w:p w:rsidR="009E33DE" w:rsidRPr="0064349B" w:rsidRDefault="009E33DE" w:rsidP="005678D7">
      <w:pPr>
        <w:pStyle w:val="NormalWeb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64349B">
        <w:rPr>
          <w:color w:val="000000"/>
        </w:rPr>
        <w:t>Г) Может меняться</w:t>
      </w:r>
    </w:p>
    <w:p w:rsidR="009E33DE" w:rsidRPr="0064349B" w:rsidRDefault="009E33DE" w:rsidP="005678D7">
      <w:pPr>
        <w:pStyle w:val="NormalWeb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</w:p>
    <w:p w:rsidR="009E33DE" w:rsidRPr="0064349B" w:rsidRDefault="009E33DE" w:rsidP="005678D7">
      <w:pPr>
        <w:pStyle w:val="NormalWeb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64349B">
        <w:rPr>
          <w:color w:val="000000"/>
        </w:rPr>
        <w:t>7. Как называется место, где спрайты двигаются, рисуют и взаимодействуют?</w:t>
      </w:r>
    </w:p>
    <w:p w:rsidR="009E33DE" w:rsidRPr="0064349B" w:rsidRDefault="009E33DE" w:rsidP="005678D7">
      <w:pPr>
        <w:pStyle w:val="NormalWeb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64349B">
        <w:rPr>
          <w:color w:val="000000"/>
        </w:rPr>
        <w:t>А) Скрипт</w:t>
      </w:r>
    </w:p>
    <w:p w:rsidR="009E33DE" w:rsidRPr="0064349B" w:rsidRDefault="009E33DE" w:rsidP="005678D7">
      <w:pPr>
        <w:pStyle w:val="NormalWeb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64349B">
        <w:rPr>
          <w:color w:val="000000"/>
        </w:rPr>
        <w:t>Б) Спрайт</w:t>
      </w:r>
    </w:p>
    <w:p w:rsidR="009E33DE" w:rsidRPr="0064349B" w:rsidRDefault="009E33DE" w:rsidP="005678D7">
      <w:pPr>
        <w:pStyle w:val="NormalWeb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64349B">
        <w:rPr>
          <w:color w:val="000000"/>
        </w:rPr>
        <w:t>В) Сцена</w:t>
      </w:r>
    </w:p>
    <w:p w:rsidR="009E33DE" w:rsidRPr="0064349B" w:rsidRDefault="009E33DE" w:rsidP="005678D7">
      <w:pPr>
        <w:pStyle w:val="NormalWeb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64349B">
        <w:rPr>
          <w:color w:val="000000"/>
        </w:rPr>
        <w:t>Г) Котенок</w:t>
      </w:r>
    </w:p>
    <w:p w:rsidR="009E33DE" w:rsidRPr="0064349B" w:rsidRDefault="009E33DE" w:rsidP="005678D7">
      <w:pPr>
        <w:pStyle w:val="NormalWeb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</w:p>
    <w:p w:rsidR="009E33DE" w:rsidRPr="0064349B" w:rsidRDefault="009E33DE" w:rsidP="005678D7">
      <w:pPr>
        <w:pStyle w:val="NormalWeb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64349B">
        <w:rPr>
          <w:color w:val="000000"/>
        </w:rPr>
        <w:t>8. Можно ли сделать проект, в котором нет сцены?</w:t>
      </w:r>
    </w:p>
    <w:p w:rsidR="009E33DE" w:rsidRPr="0064349B" w:rsidRDefault="009E33DE" w:rsidP="005678D7">
      <w:pPr>
        <w:pStyle w:val="NormalWeb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64349B">
        <w:rPr>
          <w:color w:val="000000"/>
        </w:rPr>
        <w:t>А) Да</w:t>
      </w:r>
    </w:p>
    <w:p w:rsidR="009E33DE" w:rsidRPr="0064349B" w:rsidRDefault="009E33DE" w:rsidP="005678D7">
      <w:pPr>
        <w:pStyle w:val="NormalWeb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64349B">
        <w:rPr>
          <w:color w:val="000000"/>
        </w:rPr>
        <w:t>Б) Нет</w:t>
      </w:r>
    </w:p>
    <w:p w:rsidR="009E33DE" w:rsidRPr="0064349B" w:rsidRDefault="009E33DE" w:rsidP="005678D7">
      <w:pPr>
        <w:pStyle w:val="NormalWeb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64349B">
        <w:rPr>
          <w:color w:val="000000"/>
        </w:rPr>
        <w:t>В) Иногда можно</w:t>
      </w:r>
    </w:p>
    <w:p w:rsidR="009E33DE" w:rsidRPr="0064349B" w:rsidRDefault="009E33DE" w:rsidP="005678D7">
      <w:pPr>
        <w:pStyle w:val="NormalWeb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</w:p>
    <w:p w:rsidR="009E33DE" w:rsidRPr="0064349B" w:rsidRDefault="009E33DE" w:rsidP="005678D7">
      <w:pPr>
        <w:pStyle w:val="NormalWeb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64349B">
        <w:rPr>
          <w:color w:val="000000"/>
        </w:rPr>
        <w:t>9. Какое расширение имеют файлы, созданные в среде Scratch?</w:t>
      </w:r>
    </w:p>
    <w:p w:rsidR="009E33DE" w:rsidRPr="0064349B" w:rsidRDefault="009E33DE" w:rsidP="005678D7">
      <w:pPr>
        <w:pStyle w:val="NormalWeb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64349B">
        <w:rPr>
          <w:color w:val="000000"/>
        </w:rPr>
        <w:t>А) .sb2</w:t>
      </w:r>
    </w:p>
    <w:p w:rsidR="009E33DE" w:rsidRPr="0064349B" w:rsidRDefault="009E33DE" w:rsidP="005678D7">
      <w:pPr>
        <w:pStyle w:val="NormalWeb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64349B">
        <w:rPr>
          <w:color w:val="000000"/>
        </w:rPr>
        <w:t>Б) .exe</w:t>
      </w:r>
    </w:p>
    <w:p w:rsidR="009E33DE" w:rsidRPr="0064349B" w:rsidRDefault="009E33DE" w:rsidP="005678D7">
      <w:pPr>
        <w:pStyle w:val="NormalWeb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64349B">
        <w:rPr>
          <w:color w:val="000000"/>
        </w:rPr>
        <w:t>В) .psd</w:t>
      </w:r>
    </w:p>
    <w:p w:rsidR="009E33DE" w:rsidRPr="0064349B" w:rsidRDefault="009E33DE" w:rsidP="005678D7">
      <w:pPr>
        <w:pStyle w:val="NormalWeb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64349B">
        <w:rPr>
          <w:color w:val="000000"/>
        </w:rPr>
        <w:t>Г) .bmp</w:t>
      </w:r>
    </w:p>
    <w:p w:rsidR="009E33DE" w:rsidRPr="0064349B" w:rsidRDefault="009E33DE" w:rsidP="005678D7">
      <w:pPr>
        <w:pStyle w:val="NormalWeb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</w:p>
    <w:p w:rsidR="009E33DE" w:rsidRPr="0064349B" w:rsidRDefault="009E33DE" w:rsidP="005678D7">
      <w:pPr>
        <w:pStyle w:val="NormalWeb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64349B">
        <w:rPr>
          <w:color w:val="000000"/>
        </w:rPr>
        <w:t>10. Набор команд, которые может выполнять объект, называют …</w:t>
      </w:r>
    </w:p>
    <w:p w:rsidR="009E33DE" w:rsidRPr="0064349B" w:rsidRDefault="009E33DE" w:rsidP="005678D7">
      <w:pPr>
        <w:pStyle w:val="NormalWeb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64349B">
        <w:rPr>
          <w:color w:val="000000"/>
        </w:rPr>
        <w:t>А) СКИ</w:t>
      </w:r>
    </w:p>
    <w:p w:rsidR="009E33DE" w:rsidRPr="0064349B" w:rsidRDefault="009E33DE" w:rsidP="005678D7">
      <w:pPr>
        <w:pStyle w:val="NormalWeb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64349B">
        <w:rPr>
          <w:color w:val="000000"/>
        </w:rPr>
        <w:t>Б) Алгоритм</w:t>
      </w:r>
    </w:p>
    <w:p w:rsidR="009E33DE" w:rsidRPr="0064349B" w:rsidRDefault="009E33DE" w:rsidP="005678D7">
      <w:pPr>
        <w:pStyle w:val="NormalWeb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64349B">
        <w:rPr>
          <w:color w:val="000000"/>
        </w:rPr>
        <w:t>В) Скрипт</w:t>
      </w:r>
    </w:p>
    <w:p w:rsidR="009E33DE" w:rsidRPr="0064349B" w:rsidRDefault="009E33DE" w:rsidP="005678D7">
      <w:pPr>
        <w:pStyle w:val="NormalWeb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64349B">
        <w:rPr>
          <w:color w:val="000000"/>
        </w:rPr>
        <w:t>Г) Программа</w:t>
      </w:r>
    </w:p>
    <w:p w:rsidR="009E33DE" w:rsidRPr="0064349B" w:rsidRDefault="009E33DE" w:rsidP="005678D7">
      <w:pPr>
        <w:pStyle w:val="NormalWeb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</w:p>
    <w:p w:rsidR="009E33DE" w:rsidRPr="0064349B" w:rsidRDefault="009E33DE" w:rsidP="005678D7">
      <w:pPr>
        <w:pStyle w:val="NormalWeb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</w:p>
    <w:p w:rsidR="009E33DE" w:rsidRPr="0064349B" w:rsidRDefault="009E33DE" w:rsidP="005678D7">
      <w:pPr>
        <w:pStyle w:val="NormalWeb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</w:p>
    <w:p w:rsidR="009E33DE" w:rsidRPr="0064349B" w:rsidRDefault="009E33DE" w:rsidP="005678D7">
      <w:pPr>
        <w:pStyle w:val="NormalWeb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</w:p>
    <w:p w:rsidR="009E33DE" w:rsidRPr="0064349B" w:rsidRDefault="009E33DE" w:rsidP="005678D7">
      <w:pPr>
        <w:pStyle w:val="NormalWeb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64349B">
        <w:rPr>
          <w:color w:val="000000"/>
        </w:rPr>
        <w:t>Ответы на тест:</w:t>
      </w:r>
    </w:p>
    <w:p w:rsidR="009E33DE" w:rsidRPr="0064349B" w:rsidRDefault="009E33DE" w:rsidP="005678D7">
      <w:pPr>
        <w:pStyle w:val="NormalWeb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64349B">
        <w:rPr>
          <w:color w:val="000000"/>
        </w:rPr>
        <w:t>1.Б</w:t>
      </w:r>
    </w:p>
    <w:p w:rsidR="009E33DE" w:rsidRPr="0064349B" w:rsidRDefault="009E33DE" w:rsidP="005678D7">
      <w:pPr>
        <w:pStyle w:val="NormalWeb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64349B">
        <w:rPr>
          <w:color w:val="000000"/>
        </w:rPr>
        <w:t>2. В</w:t>
      </w:r>
    </w:p>
    <w:p w:rsidR="009E33DE" w:rsidRPr="0064349B" w:rsidRDefault="009E33DE" w:rsidP="005678D7">
      <w:pPr>
        <w:pStyle w:val="NormalWeb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64349B">
        <w:rPr>
          <w:color w:val="000000"/>
        </w:rPr>
        <w:t>3. А</w:t>
      </w:r>
    </w:p>
    <w:p w:rsidR="009E33DE" w:rsidRPr="0064349B" w:rsidRDefault="009E33DE" w:rsidP="005678D7">
      <w:pPr>
        <w:pStyle w:val="NormalWeb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64349B">
        <w:rPr>
          <w:color w:val="000000"/>
        </w:rPr>
        <w:t>4. Б</w:t>
      </w:r>
    </w:p>
    <w:p w:rsidR="009E33DE" w:rsidRPr="0064349B" w:rsidRDefault="009E33DE" w:rsidP="005678D7">
      <w:pPr>
        <w:pStyle w:val="NormalWeb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64349B">
        <w:rPr>
          <w:color w:val="000000"/>
        </w:rPr>
        <w:t>5. В</w:t>
      </w:r>
    </w:p>
    <w:p w:rsidR="009E33DE" w:rsidRPr="0064349B" w:rsidRDefault="009E33DE" w:rsidP="005678D7">
      <w:pPr>
        <w:pStyle w:val="NormalWeb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64349B">
        <w:rPr>
          <w:color w:val="000000"/>
        </w:rPr>
        <w:t>6. В</w:t>
      </w:r>
    </w:p>
    <w:p w:rsidR="009E33DE" w:rsidRPr="0064349B" w:rsidRDefault="009E33DE" w:rsidP="005678D7">
      <w:pPr>
        <w:pStyle w:val="NormalWeb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64349B">
        <w:rPr>
          <w:color w:val="000000"/>
        </w:rPr>
        <w:t>7. В</w:t>
      </w:r>
    </w:p>
    <w:p w:rsidR="009E33DE" w:rsidRPr="0064349B" w:rsidRDefault="009E33DE" w:rsidP="005678D7">
      <w:pPr>
        <w:pStyle w:val="NormalWeb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64349B">
        <w:rPr>
          <w:color w:val="000000"/>
        </w:rPr>
        <w:t>8. Б</w:t>
      </w:r>
    </w:p>
    <w:p w:rsidR="009E33DE" w:rsidRPr="0064349B" w:rsidRDefault="009E33DE" w:rsidP="005678D7">
      <w:pPr>
        <w:pStyle w:val="NormalWeb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64349B">
        <w:rPr>
          <w:color w:val="000000"/>
        </w:rPr>
        <w:t>9. А</w:t>
      </w:r>
    </w:p>
    <w:p w:rsidR="009E33DE" w:rsidRPr="0064349B" w:rsidRDefault="009E33DE" w:rsidP="005678D7">
      <w:pPr>
        <w:pStyle w:val="NormalWeb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64349B">
        <w:rPr>
          <w:color w:val="000000"/>
        </w:rPr>
        <w:t>10. А</w:t>
      </w:r>
    </w:p>
    <w:p w:rsidR="009E33DE" w:rsidRPr="0064349B" w:rsidRDefault="009E33DE" w:rsidP="00A94989">
      <w:pPr>
        <w:spacing w:after="0"/>
        <w:rPr>
          <w:sz w:val="24"/>
          <w:szCs w:val="24"/>
          <w:lang w:eastAsia="en-US"/>
        </w:rPr>
      </w:pPr>
    </w:p>
    <w:p w:rsidR="009E33DE" w:rsidRPr="0064349B" w:rsidRDefault="009E33DE" w:rsidP="00606A2C">
      <w:pPr>
        <w:spacing w:after="0"/>
        <w:jc w:val="center"/>
        <w:rPr>
          <w:sz w:val="24"/>
          <w:szCs w:val="24"/>
          <w:lang w:eastAsia="en-US"/>
        </w:rPr>
      </w:pPr>
      <w:r w:rsidRPr="0064349B">
        <w:rPr>
          <w:sz w:val="24"/>
          <w:szCs w:val="24"/>
          <w:lang w:eastAsia="en-US"/>
        </w:rPr>
        <w:t>Тест</w:t>
      </w:r>
    </w:p>
    <w:p w:rsidR="009E33DE" w:rsidRPr="00606A2C" w:rsidRDefault="009E33DE" w:rsidP="00606A2C">
      <w:pPr>
        <w:shd w:val="clear" w:color="auto" w:fill="FFFFFF"/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06A2C">
        <w:rPr>
          <w:rFonts w:ascii="Times New Roman" w:hAnsi="Times New Roman" w:cs="Times New Roman"/>
          <w:color w:val="000000"/>
          <w:sz w:val="24"/>
          <w:szCs w:val="24"/>
        </w:rPr>
        <w:t>Можно ли сделать проект, в котором не будет сцены? </w:t>
      </w:r>
    </w:p>
    <w:p w:rsidR="009E33DE" w:rsidRPr="00606A2C" w:rsidRDefault="009E33DE" w:rsidP="00606A2C">
      <w:pPr>
        <w:numPr>
          <w:ilvl w:val="1"/>
          <w:numId w:val="14"/>
        </w:numPr>
        <w:shd w:val="clear" w:color="auto" w:fill="FFFFFF"/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06A2C">
        <w:rPr>
          <w:rFonts w:ascii="Times New Roman" w:hAnsi="Times New Roman" w:cs="Times New Roman"/>
          <w:color w:val="000000"/>
          <w:sz w:val="24"/>
          <w:szCs w:val="24"/>
        </w:rPr>
        <w:t> да</w:t>
      </w:r>
    </w:p>
    <w:p w:rsidR="009E33DE" w:rsidRPr="00606A2C" w:rsidRDefault="009E33DE" w:rsidP="00606A2C">
      <w:pPr>
        <w:numPr>
          <w:ilvl w:val="1"/>
          <w:numId w:val="14"/>
        </w:numPr>
        <w:shd w:val="clear" w:color="auto" w:fill="FFFFFF"/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06A2C">
        <w:rPr>
          <w:rFonts w:ascii="Times New Roman" w:hAnsi="Times New Roman" w:cs="Times New Roman"/>
          <w:color w:val="000000"/>
          <w:sz w:val="24"/>
          <w:szCs w:val="24"/>
        </w:rPr>
        <w:t> нет</w:t>
      </w:r>
    </w:p>
    <w:p w:rsidR="009E33DE" w:rsidRPr="00606A2C" w:rsidRDefault="009E33DE" w:rsidP="00606A2C">
      <w:pPr>
        <w:shd w:val="clear" w:color="auto" w:fill="FFFFFF"/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06A2C">
        <w:rPr>
          <w:rFonts w:ascii="Times New Roman" w:hAnsi="Times New Roman" w:cs="Times New Roman"/>
          <w:color w:val="000000"/>
          <w:sz w:val="24"/>
          <w:szCs w:val="24"/>
        </w:rPr>
        <w:t>Может ли спрайт быть больше сцены? Почему? </w:t>
      </w:r>
    </w:p>
    <w:p w:rsidR="009E33DE" w:rsidRPr="00606A2C" w:rsidRDefault="009E33DE" w:rsidP="00606A2C">
      <w:pPr>
        <w:numPr>
          <w:ilvl w:val="1"/>
          <w:numId w:val="15"/>
        </w:numPr>
        <w:shd w:val="clear" w:color="auto" w:fill="FFFFFF"/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06A2C">
        <w:rPr>
          <w:rFonts w:ascii="Times New Roman" w:hAnsi="Times New Roman" w:cs="Times New Roman"/>
          <w:color w:val="000000"/>
          <w:sz w:val="24"/>
          <w:szCs w:val="24"/>
        </w:rPr>
        <w:t> да</w:t>
      </w:r>
    </w:p>
    <w:p w:rsidR="009E33DE" w:rsidRPr="00606A2C" w:rsidRDefault="009E33DE" w:rsidP="00606A2C">
      <w:pPr>
        <w:numPr>
          <w:ilvl w:val="1"/>
          <w:numId w:val="15"/>
        </w:numPr>
        <w:shd w:val="clear" w:color="auto" w:fill="FFFFFF"/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06A2C">
        <w:rPr>
          <w:rFonts w:ascii="Times New Roman" w:hAnsi="Times New Roman" w:cs="Times New Roman"/>
          <w:color w:val="000000"/>
          <w:sz w:val="24"/>
          <w:szCs w:val="24"/>
        </w:rPr>
        <w:t> нет, спрайты всегда внутри сцены</w:t>
      </w:r>
    </w:p>
    <w:p w:rsidR="009E33DE" w:rsidRPr="00606A2C" w:rsidRDefault="009E33DE" w:rsidP="00606A2C">
      <w:pPr>
        <w:shd w:val="clear" w:color="auto" w:fill="FFFFFF"/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06A2C">
        <w:rPr>
          <w:rFonts w:ascii="Times New Roman" w:hAnsi="Times New Roman" w:cs="Times New Roman"/>
          <w:color w:val="000000"/>
          <w:sz w:val="24"/>
          <w:szCs w:val="24"/>
        </w:rPr>
        <w:t>Звуковые файлы - это не обязательный атрибут. А как вы думаете, можно ли создать сцену или спрайт, не добавив ни одного изображения? </w:t>
      </w:r>
    </w:p>
    <w:p w:rsidR="009E33DE" w:rsidRPr="00606A2C" w:rsidRDefault="009E33DE" w:rsidP="00606A2C">
      <w:pPr>
        <w:numPr>
          <w:ilvl w:val="1"/>
          <w:numId w:val="16"/>
        </w:numPr>
        <w:shd w:val="clear" w:color="auto" w:fill="FFFFFF"/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06A2C">
        <w:rPr>
          <w:rFonts w:ascii="Times New Roman" w:hAnsi="Times New Roman" w:cs="Times New Roman"/>
          <w:color w:val="000000"/>
          <w:sz w:val="24"/>
          <w:szCs w:val="24"/>
        </w:rPr>
        <w:t> нет</w:t>
      </w:r>
    </w:p>
    <w:p w:rsidR="009E33DE" w:rsidRPr="00606A2C" w:rsidRDefault="009E33DE" w:rsidP="00606A2C">
      <w:pPr>
        <w:numPr>
          <w:ilvl w:val="1"/>
          <w:numId w:val="16"/>
        </w:numPr>
        <w:shd w:val="clear" w:color="auto" w:fill="FFFFFF"/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06A2C">
        <w:rPr>
          <w:rFonts w:ascii="Times New Roman" w:hAnsi="Times New Roman" w:cs="Times New Roman"/>
          <w:color w:val="000000"/>
          <w:sz w:val="24"/>
          <w:szCs w:val="24"/>
        </w:rPr>
        <w:t> да</w:t>
      </w:r>
    </w:p>
    <w:p w:rsidR="009E33DE" w:rsidRPr="00606A2C" w:rsidRDefault="009E33DE" w:rsidP="00606A2C">
      <w:pPr>
        <w:shd w:val="clear" w:color="auto" w:fill="FFFFFF"/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06A2C">
        <w:rPr>
          <w:rFonts w:ascii="Times New Roman" w:hAnsi="Times New Roman" w:cs="Times New Roman"/>
          <w:color w:val="000000"/>
          <w:sz w:val="24"/>
          <w:szCs w:val="24"/>
        </w:rPr>
        <w:t>Ширина сцены </w:t>
      </w:r>
    </w:p>
    <w:p w:rsidR="009E33DE" w:rsidRPr="00606A2C" w:rsidRDefault="009E33DE" w:rsidP="00606A2C">
      <w:pPr>
        <w:numPr>
          <w:ilvl w:val="1"/>
          <w:numId w:val="17"/>
        </w:numPr>
        <w:shd w:val="clear" w:color="auto" w:fill="FFFFFF"/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06A2C">
        <w:rPr>
          <w:rFonts w:ascii="Times New Roman" w:hAnsi="Times New Roman" w:cs="Times New Roman"/>
          <w:color w:val="000000"/>
          <w:sz w:val="24"/>
          <w:szCs w:val="24"/>
        </w:rPr>
        <w:t> 460</w:t>
      </w:r>
    </w:p>
    <w:p w:rsidR="009E33DE" w:rsidRPr="00606A2C" w:rsidRDefault="009E33DE" w:rsidP="00606A2C">
      <w:pPr>
        <w:numPr>
          <w:ilvl w:val="1"/>
          <w:numId w:val="17"/>
        </w:numPr>
        <w:shd w:val="clear" w:color="auto" w:fill="FFFFFF"/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06A2C">
        <w:rPr>
          <w:rFonts w:ascii="Times New Roman" w:hAnsi="Times New Roman" w:cs="Times New Roman"/>
          <w:color w:val="000000"/>
          <w:sz w:val="24"/>
          <w:szCs w:val="24"/>
        </w:rPr>
        <w:t> 480</w:t>
      </w:r>
    </w:p>
    <w:p w:rsidR="009E33DE" w:rsidRPr="00606A2C" w:rsidRDefault="009E33DE" w:rsidP="00606A2C">
      <w:pPr>
        <w:numPr>
          <w:ilvl w:val="1"/>
          <w:numId w:val="17"/>
        </w:numPr>
        <w:shd w:val="clear" w:color="auto" w:fill="FFFFFF"/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06A2C">
        <w:rPr>
          <w:rFonts w:ascii="Times New Roman" w:hAnsi="Times New Roman" w:cs="Times New Roman"/>
          <w:color w:val="000000"/>
          <w:sz w:val="24"/>
          <w:szCs w:val="24"/>
        </w:rPr>
        <w:t> 360</w:t>
      </w:r>
    </w:p>
    <w:p w:rsidR="009E33DE" w:rsidRPr="00606A2C" w:rsidRDefault="009E33DE" w:rsidP="00606A2C">
      <w:pPr>
        <w:numPr>
          <w:ilvl w:val="1"/>
          <w:numId w:val="17"/>
        </w:numPr>
        <w:shd w:val="clear" w:color="auto" w:fill="FFFFFF"/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06A2C">
        <w:rPr>
          <w:rFonts w:ascii="Times New Roman" w:hAnsi="Times New Roman" w:cs="Times New Roman"/>
          <w:color w:val="000000"/>
          <w:sz w:val="24"/>
          <w:szCs w:val="24"/>
        </w:rPr>
        <w:t> 420</w:t>
      </w:r>
    </w:p>
    <w:p w:rsidR="009E33DE" w:rsidRPr="00606A2C" w:rsidRDefault="009E33DE" w:rsidP="00606A2C">
      <w:pPr>
        <w:numPr>
          <w:ilvl w:val="1"/>
          <w:numId w:val="17"/>
        </w:numPr>
        <w:shd w:val="clear" w:color="auto" w:fill="FFFFFF"/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06A2C">
        <w:rPr>
          <w:rFonts w:ascii="Times New Roman" w:hAnsi="Times New Roman" w:cs="Times New Roman"/>
          <w:color w:val="000000"/>
          <w:sz w:val="24"/>
          <w:szCs w:val="24"/>
        </w:rPr>
        <w:t> любая</w:t>
      </w:r>
    </w:p>
    <w:p w:rsidR="009E33DE" w:rsidRPr="00606A2C" w:rsidRDefault="009E33DE" w:rsidP="00606A2C">
      <w:pPr>
        <w:shd w:val="clear" w:color="auto" w:fill="FFFFFF"/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06A2C">
        <w:rPr>
          <w:rFonts w:ascii="Times New Roman" w:hAnsi="Times New Roman" w:cs="Times New Roman"/>
          <w:color w:val="000000"/>
          <w:sz w:val="24"/>
          <w:szCs w:val="24"/>
        </w:rPr>
        <w:t>Высота сцены </w:t>
      </w:r>
    </w:p>
    <w:p w:rsidR="009E33DE" w:rsidRPr="00606A2C" w:rsidRDefault="009E33DE" w:rsidP="00606A2C">
      <w:pPr>
        <w:numPr>
          <w:ilvl w:val="1"/>
          <w:numId w:val="18"/>
        </w:numPr>
        <w:shd w:val="clear" w:color="auto" w:fill="FFFFFF"/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06A2C">
        <w:rPr>
          <w:rFonts w:ascii="Times New Roman" w:hAnsi="Times New Roman" w:cs="Times New Roman"/>
          <w:color w:val="000000"/>
          <w:sz w:val="24"/>
          <w:szCs w:val="24"/>
        </w:rPr>
        <w:t> 460</w:t>
      </w:r>
    </w:p>
    <w:p w:rsidR="009E33DE" w:rsidRPr="00606A2C" w:rsidRDefault="009E33DE" w:rsidP="00606A2C">
      <w:pPr>
        <w:numPr>
          <w:ilvl w:val="1"/>
          <w:numId w:val="18"/>
        </w:numPr>
        <w:shd w:val="clear" w:color="auto" w:fill="FFFFFF"/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06A2C">
        <w:rPr>
          <w:rFonts w:ascii="Times New Roman" w:hAnsi="Times New Roman" w:cs="Times New Roman"/>
          <w:color w:val="000000"/>
          <w:sz w:val="24"/>
          <w:szCs w:val="24"/>
        </w:rPr>
        <w:t> 480</w:t>
      </w:r>
    </w:p>
    <w:p w:rsidR="009E33DE" w:rsidRPr="00606A2C" w:rsidRDefault="009E33DE" w:rsidP="00606A2C">
      <w:pPr>
        <w:numPr>
          <w:ilvl w:val="1"/>
          <w:numId w:val="18"/>
        </w:numPr>
        <w:shd w:val="clear" w:color="auto" w:fill="FFFFFF"/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06A2C">
        <w:rPr>
          <w:rFonts w:ascii="Times New Roman" w:hAnsi="Times New Roman" w:cs="Times New Roman"/>
          <w:color w:val="000000"/>
          <w:sz w:val="24"/>
          <w:szCs w:val="24"/>
        </w:rPr>
        <w:t> 360</w:t>
      </w:r>
    </w:p>
    <w:p w:rsidR="009E33DE" w:rsidRPr="00606A2C" w:rsidRDefault="009E33DE" w:rsidP="00606A2C">
      <w:pPr>
        <w:numPr>
          <w:ilvl w:val="1"/>
          <w:numId w:val="18"/>
        </w:numPr>
        <w:shd w:val="clear" w:color="auto" w:fill="FFFFFF"/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06A2C">
        <w:rPr>
          <w:rFonts w:ascii="Times New Roman" w:hAnsi="Times New Roman" w:cs="Times New Roman"/>
          <w:color w:val="000000"/>
          <w:sz w:val="24"/>
          <w:szCs w:val="24"/>
        </w:rPr>
        <w:t> 420</w:t>
      </w:r>
    </w:p>
    <w:p w:rsidR="009E33DE" w:rsidRPr="00606A2C" w:rsidRDefault="009E33DE" w:rsidP="00606A2C">
      <w:pPr>
        <w:numPr>
          <w:ilvl w:val="1"/>
          <w:numId w:val="18"/>
        </w:numPr>
        <w:shd w:val="clear" w:color="auto" w:fill="FFFFFF"/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06A2C">
        <w:rPr>
          <w:rFonts w:ascii="Times New Roman" w:hAnsi="Times New Roman" w:cs="Times New Roman"/>
          <w:color w:val="000000"/>
          <w:sz w:val="24"/>
          <w:szCs w:val="24"/>
        </w:rPr>
        <w:t> любая</w:t>
      </w:r>
    </w:p>
    <w:p w:rsidR="009E33DE" w:rsidRPr="00606A2C" w:rsidRDefault="009E33DE" w:rsidP="00606A2C">
      <w:pPr>
        <w:shd w:val="clear" w:color="auto" w:fill="FFFFFF"/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06A2C">
        <w:rPr>
          <w:rFonts w:ascii="Times New Roman" w:hAnsi="Times New Roman" w:cs="Times New Roman"/>
          <w:color w:val="000000"/>
          <w:sz w:val="24"/>
          <w:szCs w:val="24"/>
        </w:rPr>
        <w:t>Чему равна координата У в центре сцены </w:t>
      </w:r>
    </w:p>
    <w:p w:rsidR="009E33DE" w:rsidRPr="00606A2C" w:rsidRDefault="009E33DE" w:rsidP="00606A2C">
      <w:pPr>
        <w:numPr>
          <w:ilvl w:val="1"/>
          <w:numId w:val="19"/>
        </w:numPr>
        <w:shd w:val="clear" w:color="auto" w:fill="FFFFFF"/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06A2C">
        <w:rPr>
          <w:rFonts w:ascii="Times New Roman" w:hAnsi="Times New Roman" w:cs="Times New Roman"/>
          <w:color w:val="000000"/>
          <w:sz w:val="24"/>
          <w:szCs w:val="24"/>
        </w:rPr>
        <w:t> 240</w:t>
      </w:r>
    </w:p>
    <w:p w:rsidR="009E33DE" w:rsidRPr="00606A2C" w:rsidRDefault="009E33DE" w:rsidP="00606A2C">
      <w:pPr>
        <w:numPr>
          <w:ilvl w:val="1"/>
          <w:numId w:val="19"/>
        </w:numPr>
        <w:shd w:val="clear" w:color="auto" w:fill="FFFFFF"/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06A2C">
        <w:rPr>
          <w:rFonts w:ascii="Times New Roman" w:hAnsi="Times New Roman" w:cs="Times New Roman"/>
          <w:color w:val="000000"/>
          <w:sz w:val="24"/>
          <w:szCs w:val="24"/>
        </w:rPr>
        <w:t> - 240</w:t>
      </w:r>
    </w:p>
    <w:p w:rsidR="009E33DE" w:rsidRPr="00606A2C" w:rsidRDefault="009E33DE" w:rsidP="00606A2C">
      <w:pPr>
        <w:numPr>
          <w:ilvl w:val="1"/>
          <w:numId w:val="19"/>
        </w:numPr>
        <w:shd w:val="clear" w:color="auto" w:fill="FFFFFF"/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06A2C">
        <w:rPr>
          <w:rFonts w:ascii="Times New Roman" w:hAnsi="Times New Roman" w:cs="Times New Roman"/>
          <w:color w:val="000000"/>
          <w:sz w:val="24"/>
          <w:szCs w:val="24"/>
        </w:rPr>
        <w:t> 0</w:t>
      </w:r>
    </w:p>
    <w:p w:rsidR="009E33DE" w:rsidRPr="00606A2C" w:rsidRDefault="009E33DE" w:rsidP="00606A2C">
      <w:pPr>
        <w:numPr>
          <w:ilvl w:val="1"/>
          <w:numId w:val="19"/>
        </w:numPr>
        <w:shd w:val="clear" w:color="auto" w:fill="FFFFFF"/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06A2C">
        <w:rPr>
          <w:rFonts w:ascii="Times New Roman" w:hAnsi="Times New Roman" w:cs="Times New Roman"/>
          <w:color w:val="000000"/>
          <w:sz w:val="24"/>
          <w:szCs w:val="24"/>
        </w:rPr>
        <w:t> -180</w:t>
      </w:r>
    </w:p>
    <w:p w:rsidR="009E33DE" w:rsidRPr="00606A2C" w:rsidRDefault="009E33DE" w:rsidP="00606A2C">
      <w:pPr>
        <w:numPr>
          <w:ilvl w:val="1"/>
          <w:numId w:val="19"/>
        </w:numPr>
        <w:shd w:val="clear" w:color="auto" w:fill="FFFFFF"/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06A2C">
        <w:rPr>
          <w:rFonts w:ascii="Times New Roman" w:hAnsi="Times New Roman" w:cs="Times New Roman"/>
          <w:color w:val="000000"/>
          <w:sz w:val="24"/>
          <w:szCs w:val="24"/>
        </w:rPr>
        <w:t> 180</w:t>
      </w:r>
    </w:p>
    <w:p w:rsidR="009E33DE" w:rsidRPr="00606A2C" w:rsidRDefault="009E33DE" w:rsidP="00606A2C">
      <w:pPr>
        <w:shd w:val="clear" w:color="auto" w:fill="FFFFFF"/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06A2C">
        <w:rPr>
          <w:rFonts w:ascii="Times New Roman" w:hAnsi="Times New Roman" w:cs="Times New Roman"/>
          <w:color w:val="000000"/>
          <w:sz w:val="24"/>
          <w:szCs w:val="24"/>
        </w:rPr>
        <w:t>Чему равна координата Х в центре сцены </w:t>
      </w:r>
    </w:p>
    <w:p w:rsidR="009E33DE" w:rsidRPr="00606A2C" w:rsidRDefault="009E33DE" w:rsidP="00606A2C">
      <w:pPr>
        <w:numPr>
          <w:ilvl w:val="1"/>
          <w:numId w:val="20"/>
        </w:numPr>
        <w:shd w:val="clear" w:color="auto" w:fill="FFFFFF"/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06A2C">
        <w:rPr>
          <w:rFonts w:ascii="Times New Roman" w:hAnsi="Times New Roman" w:cs="Times New Roman"/>
          <w:color w:val="000000"/>
          <w:sz w:val="24"/>
          <w:szCs w:val="24"/>
        </w:rPr>
        <w:t> 240</w:t>
      </w:r>
    </w:p>
    <w:p w:rsidR="009E33DE" w:rsidRPr="00606A2C" w:rsidRDefault="009E33DE" w:rsidP="00606A2C">
      <w:pPr>
        <w:numPr>
          <w:ilvl w:val="1"/>
          <w:numId w:val="20"/>
        </w:numPr>
        <w:shd w:val="clear" w:color="auto" w:fill="FFFFFF"/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06A2C">
        <w:rPr>
          <w:rFonts w:ascii="Times New Roman" w:hAnsi="Times New Roman" w:cs="Times New Roman"/>
          <w:color w:val="000000"/>
          <w:sz w:val="24"/>
          <w:szCs w:val="24"/>
        </w:rPr>
        <w:t> - 240</w:t>
      </w:r>
    </w:p>
    <w:p w:rsidR="009E33DE" w:rsidRPr="00606A2C" w:rsidRDefault="009E33DE" w:rsidP="00606A2C">
      <w:pPr>
        <w:numPr>
          <w:ilvl w:val="1"/>
          <w:numId w:val="20"/>
        </w:numPr>
        <w:shd w:val="clear" w:color="auto" w:fill="FFFFFF"/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06A2C">
        <w:rPr>
          <w:rFonts w:ascii="Times New Roman" w:hAnsi="Times New Roman" w:cs="Times New Roman"/>
          <w:color w:val="000000"/>
          <w:sz w:val="24"/>
          <w:szCs w:val="24"/>
        </w:rPr>
        <w:t> 0</w:t>
      </w:r>
    </w:p>
    <w:p w:rsidR="009E33DE" w:rsidRPr="00606A2C" w:rsidRDefault="009E33DE" w:rsidP="00606A2C">
      <w:pPr>
        <w:numPr>
          <w:ilvl w:val="1"/>
          <w:numId w:val="20"/>
        </w:numPr>
        <w:shd w:val="clear" w:color="auto" w:fill="FFFFFF"/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06A2C">
        <w:rPr>
          <w:rFonts w:ascii="Times New Roman" w:hAnsi="Times New Roman" w:cs="Times New Roman"/>
          <w:color w:val="000000"/>
          <w:sz w:val="24"/>
          <w:szCs w:val="24"/>
        </w:rPr>
        <w:t> -180</w:t>
      </w:r>
    </w:p>
    <w:p w:rsidR="009E33DE" w:rsidRPr="00606A2C" w:rsidRDefault="009E33DE" w:rsidP="00606A2C">
      <w:pPr>
        <w:numPr>
          <w:ilvl w:val="1"/>
          <w:numId w:val="20"/>
        </w:numPr>
        <w:shd w:val="clear" w:color="auto" w:fill="FFFFFF"/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06A2C">
        <w:rPr>
          <w:rFonts w:ascii="Times New Roman" w:hAnsi="Times New Roman" w:cs="Times New Roman"/>
          <w:color w:val="000000"/>
          <w:sz w:val="24"/>
          <w:szCs w:val="24"/>
        </w:rPr>
        <w:t> 180</w:t>
      </w:r>
    </w:p>
    <w:p w:rsidR="009E33DE" w:rsidRPr="00606A2C" w:rsidRDefault="009E33DE" w:rsidP="00606A2C">
      <w:pPr>
        <w:shd w:val="clear" w:color="auto" w:fill="FFFFFF"/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06A2C">
        <w:rPr>
          <w:rFonts w:ascii="Times New Roman" w:hAnsi="Times New Roman" w:cs="Times New Roman"/>
          <w:color w:val="000000"/>
          <w:sz w:val="24"/>
          <w:szCs w:val="24"/>
        </w:rPr>
        <w:t>Могут ли разные спрайты иметь одинаковые имена и почему? *</w:t>
      </w:r>
    </w:p>
    <w:p w:rsidR="009E33DE" w:rsidRPr="00606A2C" w:rsidRDefault="009E33DE" w:rsidP="00606A2C">
      <w:pPr>
        <w:numPr>
          <w:ilvl w:val="1"/>
          <w:numId w:val="21"/>
        </w:numPr>
        <w:shd w:val="clear" w:color="auto" w:fill="FFFFFF"/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06A2C">
        <w:rPr>
          <w:rFonts w:ascii="Times New Roman" w:hAnsi="Times New Roman" w:cs="Times New Roman"/>
          <w:color w:val="000000"/>
          <w:sz w:val="24"/>
          <w:szCs w:val="24"/>
        </w:rPr>
        <w:t> да, для экономии времени</w:t>
      </w:r>
    </w:p>
    <w:p w:rsidR="009E33DE" w:rsidRPr="00606A2C" w:rsidRDefault="009E33DE" w:rsidP="00606A2C">
      <w:pPr>
        <w:numPr>
          <w:ilvl w:val="1"/>
          <w:numId w:val="21"/>
        </w:numPr>
        <w:shd w:val="clear" w:color="auto" w:fill="FFFFFF"/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06A2C">
        <w:rPr>
          <w:rFonts w:ascii="Times New Roman" w:hAnsi="Times New Roman" w:cs="Times New Roman"/>
          <w:color w:val="000000"/>
          <w:sz w:val="24"/>
          <w:szCs w:val="24"/>
        </w:rPr>
        <w:t> нет, чтобы не было путаницы</w:t>
      </w:r>
    </w:p>
    <w:p w:rsidR="009E33DE" w:rsidRPr="00606A2C" w:rsidRDefault="009E33DE" w:rsidP="00606A2C">
      <w:pPr>
        <w:shd w:val="clear" w:color="auto" w:fill="FFFFFF"/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06A2C">
        <w:rPr>
          <w:rFonts w:ascii="Times New Roman" w:hAnsi="Times New Roman" w:cs="Times New Roman"/>
          <w:color w:val="000000"/>
          <w:sz w:val="24"/>
          <w:szCs w:val="24"/>
        </w:rPr>
        <w:t>Возможна ли жизнь человека без обмена сообщениями? Какой бы она была, если бы некий злой волшебник лишил всех нас этой способности?</w:t>
      </w:r>
    </w:p>
    <w:p w:rsidR="009E33DE" w:rsidRPr="00606A2C" w:rsidRDefault="009E33DE" w:rsidP="00606A2C">
      <w:pPr>
        <w:shd w:val="clear" w:color="auto" w:fill="FFFFFF"/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06A2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________________________________________________________________________________</w:t>
      </w:r>
    </w:p>
    <w:p w:rsidR="009E33DE" w:rsidRPr="00606A2C" w:rsidRDefault="009E33DE" w:rsidP="00606A2C">
      <w:pPr>
        <w:shd w:val="clear" w:color="auto" w:fill="FFFFFF"/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06A2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________________________________________________________________________________</w:t>
      </w:r>
    </w:p>
    <w:p w:rsidR="009E33DE" w:rsidRPr="00606A2C" w:rsidRDefault="009E33DE" w:rsidP="00606A2C">
      <w:pPr>
        <w:shd w:val="clear" w:color="auto" w:fill="FFFFFF"/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06A2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________________________________________________________________________________</w:t>
      </w:r>
    </w:p>
    <w:p w:rsidR="009E33DE" w:rsidRPr="00606A2C" w:rsidRDefault="009E33DE" w:rsidP="00606A2C">
      <w:pPr>
        <w:shd w:val="clear" w:color="auto" w:fill="FFFFFF"/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E33DE" w:rsidRPr="00606A2C" w:rsidRDefault="009E33DE" w:rsidP="00606A2C">
      <w:pPr>
        <w:shd w:val="clear" w:color="auto" w:fill="FFFFFF"/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06A2C">
        <w:rPr>
          <w:rFonts w:ascii="Times New Roman" w:hAnsi="Times New Roman" w:cs="Times New Roman"/>
          <w:color w:val="000000"/>
          <w:sz w:val="24"/>
          <w:szCs w:val="24"/>
        </w:rPr>
        <w:t>Какие события или сообщения запускают разные формы вашего поведения?</w:t>
      </w:r>
    </w:p>
    <w:p w:rsidR="009E33DE" w:rsidRPr="00606A2C" w:rsidRDefault="009E33DE" w:rsidP="00606A2C">
      <w:pPr>
        <w:shd w:val="clear" w:color="auto" w:fill="FFFFFF"/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06A2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________________________________________________________________________________</w:t>
      </w:r>
    </w:p>
    <w:p w:rsidR="009E33DE" w:rsidRPr="00606A2C" w:rsidRDefault="009E33DE" w:rsidP="00606A2C">
      <w:pPr>
        <w:shd w:val="clear" w:color="auto" w:fill="FFFFFF"/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06A2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________________________________________________________________________________</w:t>
      </w:r>
    </w:p>
    <w:p w:rsidR="009E33DE" w:rsidRPr="00606A2C" w:rsidRDefault="009E33DE" w:rsidP="00606A2C">
      <w:pPr>
        <w:shd w:val="clear" w:color="auto" w:fill="FFFFFF"/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06A2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________________________________________________________________________________</w:t>
      </w:r>
    </w:p>
    <w:p w:rsidR="009E33DE" w:rsidRPr="00606A2C" w:rsidRDefault="009E33DE" w:rsidP="00606A2C">
      <w:pPr>
        <w:shd w:val="clear" w:color="auto" w:fill="FFFFFF"/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E33DE" w:rsidRPr="00606A2C" w:rsidRDefault="009E33DE" w:rsidP="00606A2C">
      <w:pPr>
        <w:shd w:val="clear" w:color="auto" w:fill="FFFFFF"/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06A2C">
        <w:rPr>
          <w:rFonts w:ascii="Times New Roman" w:hAnsi="Times New Roman" w:cs="Times New Roman"/>
          <w:color w:val="000000"/>
          <w:sz w:val="24"/>
          <w:szCs w:val="24"/>
        </w:rPr>
        <w:t>Все школьные предметы изучают свойства и поведение своих объектов. Как вы думает, какие объекты вы изучаете на уроках истории, русского языка, математики?</w:t>
      </w:r>
    </w:p>
    <w:p w:rsidR="009E33DE" w:rsidRPr="00606A2C" w:rsidRDefault="009E33DE" w:rsidP="00606A2C">
      <w:pPr>
        <w:shd w:val="clear" w:color="auto" w:fill="FFFFFF"/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06A2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________________________________________________________________________________</w:t>
      </w:r>
    </w:p>
    <w:p w:rsidR="009E33DE" w:rsidRPr="00606A2C" w:rsidRDefault="009E33DE" w:rsidP="00606A2C">
      <w:pPr>
        <w:shd w:val="clear" w:color="auto" w:fill="FFFFFF"/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06A2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________________________________________________________________________________</w:t>
      </w:r>
    </w:p>
    <w:p w:rsidR="009E33DE" w:rsidRPr="00606A2C" w:rsidRDefault="009E33DE" w:rsidP="00606A2C">
      <w:pPr>
        <w:shd w:val="clear" w:color="auto" w:fill="FFFFFF"/>
        <w:spacing w:after="150" w:line="240" w:lineRule="auto"/>
        <w:rPr>
          <w:rFonts w:ascii="Arial" w:hAnsi="Arial" w:cs="Arial"/>
          <w:color w:val="000000"/>
          <w:sz w:val="21"/>
          <w:szCs w:val="21"/>
        </w:rPr>
      </w:pPr>
      <w:r w:rsidRPr="00606A2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________________________________________________________________________________</w:t>
      </w:r>
    </w:p>
    <w:p w:rsidR="009E33DE" w:rsidRPr="00606A2C" w:rsidRDefault="009E33DE" w:rsidP="00606A2C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sectPr w:rsidR="009E33DE" w:rsidRPr="00606A2C" w:rsidSect="009D4D10">
      <w:pgSz w:w="11906" w:h="16838"/>
      <w:pgMar w:top="709" w:right="850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33DE" w:rsidRDefault="009E33DE" w:rsidP="0062633F">
      <w:pPr>
        <w:spacing w:after="0" w:line="240" w:lineRule="auto"/>
      </w:pPr>
      <w:r>
        <w:separator/>
      </w:r>
    </w:p>
  </w:endnote>
  <w:endnote w:type="continuationSeparator" w:id="1">
    <w:p w:rsidR="009E33DE" w:rsidRDefault="009E33DE" w:rsidP="006263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33DE" w:rsidRDefault="009E33DE" w:rsidP="0062633F">
      <w:pPr>
        <w:spacing w:after="0" w:line="240" w:lineRule="auto"/>
      </w:pPr>
      <w:r>
        <w:separator/>
      </w:r>
    </w:p>
  </w:footnote>
  <w:footnote w:type="continuationSeparator" w:id="1">
    <w:p w:rsidR="009E33DE" w:rsidRDefault="009E33DE" w:rsidP="006263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F6180E"/>
    <w:multiLevelType w:val="multilevel"/>
    <w:tmpl w:val="2634F1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CC109F"/>
    <w:multiLevelType w:val="hybridMultilevel"/>
    <w:tmpl w:val="C5549CFA"/>
    <w:lvl w:ilvl="0" w:tplc="94D63E72">
      <w:start w:val="1"/>
      <w:numFmt w:val="bullet"/>
      <w:lvlText w:val="-"/>
      <w:lvlJc w:val="left"/>
      <w:pPr>
        <w:ind w:left="1428" w:hanging="360"/>
      </w:p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abstractNum w:abstractNumId="2">
    <w:nsid w:val="1B066D0F"/>
    <w:multiLevelType w:val="multilevel"/>
    <w:tmpl w:val="5FCA58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DAB5E8B"/>
    <w:multiLevelType w:val="hybridMultilevel"/>
    <w:tmpl w:val="5F7236E8"/>
    <w:lvl w:ilvl="0" w:tplc="8738D40E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6930F0"/>
    <w:multiLevelType w:val="multilevel"/>
    <w:tmpl w:val="BF0004A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5">
    <w:nsid w:val="27A34083"/>
    <w:multiLevelType w:val="multilevel"/>
    <w:tmpl w:val="6226AA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87E1D65"/>
    <w:multiLevelType w:val="hybridMultilevel"/>
    <w:tmpl w:val="D7BA9E8A"/>
    <w:lvl w:ilvl="0" w:tplc="94D63E72">
      <w:start w:val="1"/>
      <w:numFmt w:val="bullet"/>
      <w:lvlText w:val="-"/>
      <w:lvlJc w:val="left"/>
      <w:pPr>
        <w:ind w:left="1440" w:hanging="360"/>
      </w:p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7">
    <w:nsid w:val="3C1E7B4B"/>
    <w:multiLevelType w:val="hybridMultilevel"/>
    <w:tmpl w:val="D666A4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2C76F8"/>
    <w:multiLevelType w:val="hybridMultilevel"/>
    <w:tmpl w:val="956E42AC"/>
    <w:lvl w:ilvl="0" w:tplc="94D63E72">
      <w:start w:val="1"/>
      <w:numFmt w:val="bullet"/>
      <w:lvlText w:val="-"/>
      <w:lvlJc w:val="left"/>
      <w:pPr>
        <w:ind w:left="1428" w:hanging="360"/>
      </w:pPr>
    </w:lvl>
    <w:lvl w:ilvl="1" w:tplc="1792B93A">
      <w:start w:val="4"/>
      <w:numFmt w:val="bullet"/>
      <w:lvlText w:val="•"/>
      <w:lvlJc w:val="left"/>
      <w:pPr>
        <w:ind w:left="2148" w:hanging="360"/>
      </w:pPr>
      <w:rPr>
        <w:rFonts w:ascii="Times New Roman" w:eastAsia="Times New Roman" w:hAnsi="Times New Roman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abstractNum w:abstractNumId="9">
    <w:nsid w:val="4B4150F4"/>
    <w:multiLevelType w:val="multilevel"/>
    <w:tmpl w:val="F31060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C7D2798"/>
    <w:multiLevelType w:val="hybridMultilevel"/>
    <w:tmpl w:val="60DC6798"/>
    <w:lvl w:ilvl="0" w:tplc="8738D40E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C8608A1"/>
    <w:multiLevelType w:val="hybridMultilevel"/>
    <w:tmpl w:val="E0FCE0AA"/>
    <w:lvl w:ilvl="0" w:tplc="8738D40E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F40219B"/>
    <w:multiLevelType w:val="hybridMultilevel"/>
    <w:tmpl w:val="5F7236E8"/>
    <w:lvl w:ilvl="0" w:tplc="8738D40E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6AD6455"/>
    <w:multiLevelType w:val="hybridMultilevel"/>
    <w:tmpl w:val="B8320656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>
      <w:start w:val="1"/>
      <w:numFmt w:val="lowerRoman"/>
      <w:lvlText w:val="%3."/>
      <w:lvlJc w:val="right"/>
      <w:pPr>
        <w:ind w:left="2586" w:hanging="180"/>
      </w:pPr>
    </w:lvl>
    <w:lvl w:ilvl="3" w:tplc="0419000F">
      <w:start w:val="1"/>
      <w:numFmt w:val="decimal"/>
      <w:lvlText w:val="%4."/>
      <w:lvlJc w:val="left"/>
      <w:pPr>
        <w:ind w:left="3306" w:hanging="360"/>
      </w:pPr>
    </w:lvl>
    <w:lvl w:ilvl="4" w:tplc="04190019">
      <w:start w:val="1"/>
      <w:numFmt w:val="lowerLetter"/>
      <w:lvlText w:val="%5."/>
      <w:lvlJc w:val="left"/>
      <w:pPr>
        <w:ind w:left="4026" w:hanging="360"/>
      </w:pPr>
    </w:lvl>
    <w:lvl w:ilvl="5" w:tplc="0419001B">
      <w:start w:val="1"/>
      <w:numFmt w:val="lowerRoman"/>
      <w:lvlText w:val="%6."/>
      <w:lvlJc w:val="right"/>
      <w:pPr>
        <w:ind w:left="4746" w:hanging="180"/>
      </w:pPr>
    </w:lvl>
    <w:lvl w:ilvl="6" w:tplc="0419000F">
      <w:start w:val="1"/>
      <w:numFmt w:val="decimal"/>
      <w:lvlText w:val="%7."/>
      <w:lvlJc w:val="left"/>
      <w:pPr>
        <w:ind w:left="5466" w:hanging="360"/>
      </w:pPr>
    </w:lvl>
    <w:lvl w:ilvl="7" w:tplc="04190019">
      <w:start w:val="1"/>
      <w:numFmt w:val="lowerLetter"/>
      <w:lvlText w:val="%8."/>
      <w:lvlJc w:val="left"/>
      <w:pPr>
        <w:ind w:left="6186" w:hanging="360"/>
      </w:pPr>
    </w:lvl>
    <w:lvl w:ilvl="8" w:tplc="0419001B">
      <w:start w:val="1"/>
      <w:numFmt w:val="lowerRoman"/>
      <w:lvlText w:val="%9."/>
      <w:lvlJc w:val="right"/>
      <w:pPr>
        <w:ind w:left="6906" w:hanging="180"/>
      </w:pPr>
    </w:lvl>
  </w:abstractNum>
  <w:abstractNum w:abstractNumId="14">
    <w:nsid w:val="5DA312F3"/>
    <w:multiLevelType w:val="hybridMultilevel"/>
    <w:tmpl w:val="D666A4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F7A16DD"/>
    <w:multiLevelType w:val="hybridMultilevel"/>
    <w:tmpl w:val="B35671D6"/>
    <w:lvl w:ilvl="0" w:tplc="94D63E72">
      <w:start w:val="1"/>
      <w:numFmt w:val="bullet"/>
      <w:lvlText w:val="-"/>
      <w:lvlJc w:val="left"/>
      <w:pPr>
        <w:ind w:left="360" w:hanging="360"/>
      </w:p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6">
    <w:nsid w:val="69552316"/>
    <w:multiLevelType w:val="multilevel"/>
    <w:tmpl w:val="8586E3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01C414D"/>
    <w:multiLevelType w:val="multilevel"/>
    <w:tmpl w:val="C19060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69870D9"/>
    <w:multiLevelType w:val="multilevel"/>
    <w:tmpl w:val="FA623B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8203B18"/>
    <w:multiLevelType w:val="hybridMultilevel"/>
    <w:tmpl w:val="D73CB464"/>
    <w:lvl w:ilvl="0" w:tplc="5E44C1F2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20">
    <w:nsid w:val="7B610277"/>
    <w:multiLevelType w:val="multilevel"/>
    <w:tmpl w:val="930A4B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8"/>
  </w:num>
  <w:num w:numId="3">
    <w:abstractNumId w:val="1"/>
  </w:num>
  <w:num w:numId="4">
    <w:abstractNumId w:val="6"/>
  </w:num>
  <w:num w:numId="5">
    <w:abstractNumId w:val="15"/>
  </w:num>
  <w:num w:numId="6">
    <w:abstractNumId w:val="3"/>
  </w:num>
  <w:num w:numId="7">
    <w:abstractNumId w:val="12"/>
  </w:num>
  <w:num w:numId="8">
    <w:abstractNumId w:val="19"/>
  </w:num>
  <w:num w:numId="9">
    <w:abstractNumId w:val="10"/>
  </w:num>
  <w:num w:numId="10">
    <w:abstractNumId w:val="11"/>
  </w:num>
  <w:num w:numId="11">
    <w:abstractNumId w:val="7"/>
  </w:num>
  <w:num w:numId="12">
    <w:abstractNumId w:val="14"/>
  </w:num>
  <w:num w:numId="13">
    <w:abstractNumId w:val="13"/>
  </w:num>
  <w:num w:numId="14">
    <w:abstractNumId w:val="0"/>
  </w:num>
  <w:num w:numId="15">
    <w:abstractNumId w:val="20"/>
  </w:num>
  <w:num w:numId="16">
    <w:abstractNumId w:val="9"/>
  </w:num>
  <w:num w:numId="17">
    <w:abstractNumId w:val="5"/>
  </w:num>
  <w:num w:numId="18">
    <w:abstractNumId w:val="18"/>
  </w:num>
  <w:num w:numId="19">
    <w:abstractNumId w:val="2"/>
  </w:num>
  <w:num w:numId="20">
    <w:abstractNumId w:val="16"/>
  </w:num>
  <w:num w:numId="21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61003"/>
    <w:rsid w:val="00001422"/>
    <w:rsid w:val="00054F85"/>
    <w:rsid w:val="00141459"/>
    <w:rsid w:val="00155A34"/>
    <w:rsid w:val="001640B7"/>
    <w:rsid w:val="00180B1B"/>
    <w:rsid w:val="00210B2F"/>
    <w:rsid w:val="00216140"/>
    <w:rsid w:val="0022642A"/>
    <w:rsid w:val="003B3481"/>
    <w:rsid w:val="004C0C26"/>
    <w:rsid w:val="004C65F2"/>
    <w:rsid w:val="004E55C1"/>
    <w:rsid w:val="004F2000"/>
    <w:rsid w:val="004F36EA"/>
    <w:rsid w:val="005678D7"/>
    <w:rsid w:val="00606A2C"/>
    <w:rsid w:val="00611652"/>
    <w:rsid w:val="0062633F"/>
    <w:rsid w:val="00627678"/>
    <w:rsid w:val="0064349B"/>
    <w:rsid w:val="00652B03"/>
    <w:rsid w:val="00652EAD"/>
    <w:rsid w:val="006C7C8C"/>
    <w:rsid w:val="006E0147"/>
    <w:rsid w:val="00735127"/>
    <w:rsid w:val="007F7C54"/>
    <w:rsid w:val="008B58BC"/>
    <w:rsid w:val="008E1224"/>
    <w:rsid w:val="00964D1A"/>
    <w:rsid w:val="009C56B0"/>
    <w:rsid w:val="009D4D10"/>
    <w:rsid w:val="009E33DE"/>
    <w:rsid w:val="00A715BA"/>
    <w:rsid w:val="00A87BCF"/>
    <w:rsid w:val="00A94989"/>
    <w:rsid w:val="00AA58C4"/>
    <w:rsid w:val="00AF3427"/>
    <w:rsid w:val="00AF749C"/>
    <w:rsid w:val="00B30679"/>
    <w:rsid w:val="00C11242"/>
    <w:rsid w:val="00D0258C"/>
    <w:rsid w:val="00D811D3"/>
    <w:rsid w:val="00EF203D"/>
    <w:rsid w:val="00F61003"/>
    <w:rsid w:val="00F643E4"/>
    <w:rsid w:val="00FB0F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1422"/>
    <w:pPr>
      <w:spacing w:after="200" w:line="276" w:lineRule="auto"/>
    </w:pPr>
    <w:rPr>
      <w:rFonts w:cs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F61003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F61003"/>
    <w:pPr>
      <w:ind w:left="720"/>
    </w:pPr>
  </w:style>
  <w:style w:type="paragraph" w:styleId="NormalWeb">
    <w:name w:val="Normal (Web)"/>
    <w:basedOn w:val="Normal"/>
    <w:uiPriority w:val="99"/>
    <w:rsid w:val="00A94989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Default">
    <w:name w:val="Default"/>
    <w:uiPriority w:val="99"/>
    <w:rsid w:val="00A94989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character" w:styleId="Hyperlink">
    <w:name w:val="Hyperlink"/>
    <w:basedOn w:val="DefaultParagraphFont"/>
    <w:uiPriority w:val="99"/>
    <w:rsid w:val="00A94989"/>
    <w:rPr>
      <w:color w:val="0000FF"/>
      <w:u w:val="single"/>
    </w:rPr>
  </w:style>
  <w:style w:type="paragraph" w:styleId="NoSpacing">
    <w:name w:val="No Spacing"/>
    <w:uiPriority w:val="99"/>
    <w:qFormat/>
    <w:rsid w:val="0062633F"/>
    <w:rPr>
      <w:rFonts w:ascii="Arial Unicode MS" w:hAnsi="Arial Unicode MS" w:cs="Arial Unicode MS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rsid w:val="0062633F"/>
    <w:pPr>
      <w:autoSpaceDE w:val="0"/>
      <w:autoSpaceDN w:val="0"/>
      <w:adjustRightInd w:val="0"/>
      <w:spacing w:after="0" w:line="240" w:lineRule="auto"/>
      <w:jc w:val="both"/>
    </w:pPr>
    <w:rPr>
      <w:rFonts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62633F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62633F"/>
    <w:rPr>
      <w:vertAlign w:val="superscript"/>
    </w:rPr>
  </w:style>
  <w:style w:type="character" w:styleId="Strong">
    <w:name w:val="Strong"/>
    <w:basedOn w:val="DefaultParagraphFont"/>
    <w:uiPriority w:val="99"/>
    <w:qFormat/>
    <w:rsid w:val="0022642A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964D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64D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6312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2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2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2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2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2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2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2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2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ratch.ucoz.ne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scratch.mit.ed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135</TotalTime>
  <Pages>6</Pages>
  <Words>3957</Words>
  <Characters>22556</Characters>
  <Application>Microsoft Office Outlook</Application>
  <DocSecurity>0</DocSecurity>
  <Lines>0</Lines>
  <Paragraphs>0</Paragraphs>
  <ScaleCrop>false</ScaleCrop>
  <Company>МОУ СОШ №4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Кривенцов Леонид  Александрович</cp:lastModifiedBy>
  <cp:revision>14</cp:revision>
  <dcterms:created xsi:type="dcterms:W3CDTF">2021-09-08T08:11:00Z</dcterms:created>
  <dcterms:modified xsi:type="dcterms:W3CDTF">2023-10-19T08:39:00Z</dcterms:modified>
</cp:coreProperties>
</file>